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355C9" w14:textId="64581600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3453FEF6" wp14:editId="12FF1E93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2250DB70" w:rsidR="0090681A" w:rsidRPr="004F51DD" w:rsidRDefault="00823CC3" w:rsidP="004F51DD">
      <w:pPr>
        <w:pStyle w:val="Title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5982678" wp14:editId="360B57E2">
            <wp:simplePos x="0" y="0"/>
            <wp:positionH relativeFrom="column">
              <wp:posOffset>5544185</wp:posOffset>
            </wp:positionH>
            <wp:positionV relativeFrom="paragraph">
              <wp:posOffset>277495</wp:posOffset>
            </wp:positionV>
            <wp:extent cx="2976245" cy="3291840"/>
            <wp:effectExtent l="0" t="0" r="0" b="10160"/>
            <wp:wrapTight wrapText="left">
              <wp:wrapPolygon edited="0">
                <wp:start x="0" y="0"/>
                <wp:lineTo x="0" y="21500"/>
                <wp:lineTo x="21383" y="21500"/>
                <wp:lineTo x="213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1A" w:rsidRPr="00021DEE">
        <w:t>Investigating</w:t>
      </w:r>
      <w:r w:rsidR="0090681A" w:rsidRPr="004F51DD">
        <w:t xml:space="preserve"> the maths inside:</w:t>
      </w:r>
    </w:p>
    <w:p w14:paraId="65EB88DD" w14:textId="203C4D09" w:rsidR="0090681A" w:rsidRDefault="002F48B5" w:rsidP="004F51DD">
      <w:pPr>
        <w:pStyle w:val="Title"/>
      </w:pPr>
      <w:r>
        <w:t>Stargazing with the SKA</w:t>
      </w:r>
    </w:p>
    <w:p w14:paraId="217328AE" w14:textId="217CA400" w:rsidR="0090681A" w:rsidRPr="00AF1AF7" w:rsidRDefault="0090681A" w:rsidP="00AF1AF7">
      <w:pPr>
        <w:pStyle w:val="Subtitle"/>
      </w:pPr>
      <w:r w:rsidRPr="00AF1AF7">
        <w:t xml:space="preserve">Activity </w:t>
      </w:r>
      <w:r w:rsidR="007E38E6">
        <w:t>2</w:t>
      </w:r>
      <w:r w:rsidR="000F695D">
        <w:t>B</w:t>
      </w:r>
    </w:p>
    <w:p w14:paraId="67792714" w14:textId="53E39F03" w:rsidR="007411E3" w:rsidRPr="00021DEE" w:rsidRDefault="00261047" w:rsidP="00AF1AF7">
      <w:pPr>
        <w:pStyle w:val="Subtitle"/>
      </w:pPr>
      <w:r>
        <w:t>Very large numbers</w:t>
      </w:r>
    </w:p>
    <w:p w14:paraId="021B57B6" w14:textId="18C4FF96" w:rsidR="00CE03D9" w:rsidRDefault="00CE03D9" w:rsidP="00823CC3">
      <w:pPr>
        <w:pStyle w:val="Coverpicture"/>
        <w:jc w:val="right"/>
      </w:pPr>
    </w:p>
    <w:p w14:paraId="206D2C81" w14:textId="11F32F7E" w:rsidR="007411E3" w:rsidRDefault="00AE7CB3" w:rsidP="00021DEE">
      <w:pPr>
        <w:pStyle w:val="Coverquestions"/>
      </w:pPr>
      <w:r>
        <w:t>What is the biggest number you know?</w:t>
      </w:r>
    </w:p>
    <w:p w14:paraId="36642FF4" w14:textId="7A8AF360" w:rsidR="00156260" w:rsidRPr="00021DEE" w:rsidRDefault="00156260" w:rsidP="00021DEE">
      <w:pPr>
        <w:pStyle w:val="Coverquestions"/>
      </w:pPr>
      <w:r>
        <w:t>What is counted in very large numbers?</w:t>
      </w:r>
    </w:p>
    <w:p w14:paraId="6704F81F" w14:textId="77777777" w:rsidR="004C6EC0" w:rsidRDefault="004C6EC0">
      <w:pPr>
        <w:spacing w:after="160"/>
        <w:rPr>
          <w:rFonts w:asciiTheme="majorHAnsi" w:eastAsiaTheme="majorEastAsia" w:hAnsiTheme="majorHAnsi" w:cstheme="majorBidi"/>
          <w:b/>
          <w:sz w:val="36"/>
          <w:szCs w:val="32"/>
        </w:rPr>
      </w:pPr>
      <w:r>
        <w:br w:type="page"/>
      </w:r>
      <w:bookmarkStart w:id="0" w:name="_GoBack"/>
      <w:bookmarkEnd w:id="0"/>
    </w:p>
    <w:p w14:paraId="5247DF66" w14:textId="77777777" w:rsidR="00AE7CB3" w:rsidRDefault="00AE7CB3" w:rsidP="00AE7CB3">
      <w:pPr>
        <w:pStyle w:val="Heading1"/>
      </w:pPr>
      <w:r>
        <w:lastRenderedPageBreak/>
        <w:t>Introduction</w:t>
      </w:r>
    </w:p>
    <w:p w14:paraId="5AA8A323" w14:textId="688F98E0" w:rsidR="00A94A82" w:rsidRDefault="00A94A82" w:rsidP="00B60A94">
      <w:r w:rsidRPr="007439C6">
        <w:t xml:space="preserve">In 2009, due to very rapid inflation, the government of Zimbabwe produced a 100 trillion dollar note, which was worth about US$30.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9"/>
        <w:gridCol w:w="3327"/>
        <w:gridCol w:w="1432"/>
        <w:gridCol w:w="6160"/>
      </w:tblGrid>
      <w:tr w:rsidR="007E38E6" w14:paraId="3B99AF44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12876F67" w14:textId="77777777" w:rsidR="00A94A82" w:rsidRPr="00D00D81" w:rsidRDefault="00A94A82" w:rsidP="003437DF">
            <w:pPr>
              <w:pStyle w:val="table1"/>
              <w:spacing w:before="240"/>
            </w:pPr>
            <w:r w:rsidRPr="00D00D81">
              <w:t>one thousand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70C9754B" w14:textId="77777777" w:rsidR="00A94A82" w:rsidRPr="00E1268B" w:rsidRDefault="00A94A82" w:rsidP="003437DF">
            <w:pPr>
              <w:pStyle w:val="table1"/>
              <w:spacing w:before="240"/>
            </w:pPr>
            <w:r w:rsidRPr="00E1268B">
              <w:t>= 1000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7BA5A4E5" w14:textId="77777777" w:rsidR="00A94A82" w:rsidRPr="00E1268B" w:rsidRDefault="00A94A82" w:rsidP="003437DF">
            <w:pPr>
              <w:pStyle w:val="table1"/>
              <w:spacing w:before="240"/>
            </w:pPr>
            <w:r w:rsidRPr="00E1268B">
              <w:t>= 10</w:t>
            </w:r>
            <w:r w:rsidRPr="00E1268B">
              <w:rPr>
                <w:vertAlign w:val="superscript"/>
              </w:rPr>
              <w:t>3</w:t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1CB3DFB4" w14:textId="77777777" w:rsidR="00A94A82" w:rsidRPr="00E1268B" w:rsidRDefault="00A94A82" w:rsidP="003437DF">
            <w:pPr>
              <w:pStyle w:val="table1"/>
              <w:spacing w:before="240"/>
            </w:pPr>
            <w:r w:rsidRPr="007439C6">
              <w:t>Therefore</w:t>
            </w:r>
            <w:r>
              <w:t xml:space="preserve"> 1250 = 1.25 </w:t>
            </w:r>
            <w:r w:rsidRPr="000D50DC">
              <w:rPr>
                <w:position w:val="-4"/>
              </w:rPr>
              <w:object w:dxaOrig="200" w:dyaOrig="200" w14:anchorId="148E83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pt;height:10pt" o:ole="">
                  <v:imagedata r:id="rId10" o:title=""/>
                </v:shape>
                <o:OLEObject Type="Embed" ProgID="Equation.DSMT4" ShapeID="_x0000_i1025" DrawAspect="Content" ObjectID="_1557312724" r:id="rId11"/>
              </w:object>
            </w:r>
            <w:r>
              <w:t xml:space="preserve"> 10</w:t>
            </w:r>
            <w:r w:rsidRPr="00AE0BEE">
              <w:rPr>
                <w:vertAlign w:val="superscript"/>
              </w:rPr>
              <w:t>3</w:t>
            </w:r>
          </w:p>
        </w:tc>
      </w:tr>
      <w:tr w:rsidR="007E38E6" w14:paraId="0B7CB648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11E5AA5C" w14:textId="77777777" w:rsidR="00A94A82" w:rsidRPr="00E1268B" w:rsidRDefault="00A94A82" w:rsidP="003437DF">
            <w:pPr>
              <w:pStyle w:val="table1"/>
              <w:spacing w:before="240"/>
            </w:pPr>
            <w:r w:rsidRPr="00E1268B">
              <w:t>ten thousand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32C5390E" w14:textId="77777777" w:rsidR="00A94A82" w:rsidRPr="00E1268B" w:rsidRDefault="00A94A82" w:rsidP="003437DF">
            <w:pPr>
              <w:pStyle w:val="table1"/>
              <w:spacing w:before="240"/>
            </w:pPr>
            <w:r w:rsidRPr="00E1268B">
              <w:t>= 10 000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532A9950" w14:textId="77777777" w:rsidR="00A94A82" w:rsidRPr="00E1268B" w:rsidRDefault="00A94A82" w:rsidP="003437DF">
            <w:pPr>
              <w:pStyle w:val="table1"/>
              <w:spacing w:before="240"/>
            </w:pPr>
            <w:r w:rsidRPr="00E1268B">
              <w:t>= 10</w:t>
            </w:r>
            <w:r>
              <w:rPr>
                <w:vertAlign w:val="superscript"/>
              </w:rPr>
              <w:t>4</w:t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244879FD" w14:textId="77777777" w:rsidR="00A94A82" w:rsidRPr="00E1268B" w:rsidRDefault="00A94A82" w:rsidP="003437DF">
            <w:pPr>
              <w:pStyle w:val="table1"/>
            </w:pPr>
            <w:r w:rsidRPr="007439C6">
              <w:t>Therefore</w:t>
            </w:r>
            <w:r>
              <w:t xml:space="preserve"> 25 000 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27B0318B" wp14:editId="2D69792A">
                  <wp:extent cx="558800" cy="279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3A65A408">
                <v:shape id="_x0000_i1026" type="#_x0000_t75" style="width:10pt;height:10pt" o:ole="">
                  <v:imagedata r:id="rId10" o:title=""/>
                </v:shape>
                <o:OLEObject Type="Embed" ProgID="Equation.DSMT4" ShapeID="_x0000_i1026" DrawAspect="Content" ObjectID="_1557312725" r:id="rId13"/>
              </w:object>
            </w:r>
            <w:r>
              <w:t xml:space="preserve"> 10</w:t>
            </w:r>
            <w:r w:rsidRPr="00AE0BEE">
              <w:rPr>
                <w:vertAlign w:val="superscript"/>
              </w:rPr>
              <w:t>4</w:t>
            </w:r>
            <w:r w:rsidRPr="007439C6">
              <w:t xml:space="preserve"> </w:t>
            </w:r>
          </w:p>
        </w:tc>
      </w:tr>
      <w:tr w:rsidR="007E38E6" w14:paraId="14D15ED8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4A6993B0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one hundred thousand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4F53B53B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= 100 000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595C80A8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425A07AA" wp14:editId="12E4E292">
                  <wp:extent cx="279400" cy="279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4CC0A045" w14:textId="77777777" w:rsidR="00A94A82" w:rsidRPr="00E1268B" w:rsidRDefault="00A94A82" w:rsidP="003437DF">
            <w:pPr>
              <w:pStyle w:val="table1"/>
            </w:pPr>
            <w:r w:rsidRPr="007439C6">
              <w:t>Therefore</w:t>
            </w:r>
            <w:r>
              <w:t xml:space="preserve"> 199 000 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71D4BE66" wp14:editId="09993436">
                  <wp:extent cx="558800" cy="279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68528C36">
                <v:shape id="_x0000_i1027" type="#_x0000_t75" style="width:10pt;height:10pt" o:ole="">
                  <v:imagedata r:id="rId10" o:title=""/>
                </v:shape>
                <o:OLEObject Type="Embed" ProgID="Equation.DSMT4" ShapeID="_x0000_i1027" DrawAspect="Content" ObjectID="_1557312726" r:id="rId15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5574B77C" wp14:editId="79AFEEE7">
                  <wp:extent cx="279400" cy="279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6" w14:paraId="5A8AD862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3F304DE6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one million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3B294AB2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= 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3A2355D9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6D6D1278" wp14:editId="0C6A7DDB">
                  <wp:extent cx="279400" cy="279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78A12EBC" w14:textId="77777777" w:rsidR="00A94A82" w:rsidRPr="00E1268B" w:rsidRDefault="00A94A82" w:rsidP="003437DF">
            <w:pPr>
              <w:pStyle w:val="table1"/>
            </w:pPr>
            <w:r w:rsidRPr="007439C6">
              <w:t>Therefore 1.25 million</w:t>
            </w:r>
            <w:r>
              <w:t xml:space="preserve"> 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6C6B0290" wp14:editId="604E3D81">
                  <wp:extent cx="558800" cy="279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41D9F47E">
                <v:shape id="_x0000_i1028" type="#_x0000_t75" style="width:10pt;height:10pt" o:ole="">
                  <v:imagedata r:id="rId10" o:title=""/>
                </v:shape>
                <o:OLEObject Type="Embed" ProgID="Equation.DSMT4" ShapeID="_x0000_i1028" DrawAspect="Content" ObjectID="_1557312727" r:id="rId16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349A6CFC" wp14:editId="2353C156">
                  <wp:extent cx="279400" cy="279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6" w14:paraId="1FF9D1F9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1B9C0BA2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ten million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4C770C22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= 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0E195CBB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5F2CC626" wp14:editId="53BA8BB3">
                  <wp:extent cx="279400" cy="279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7E072661" w14:textId="77777777" w:rsidR="00A94A82" w:rsidRPr="007439C6" w:rsidRDefault="00A94A82" w:rsidP="003437DF">
            <w:pPr>
              <w:pStyle w:val="table1"/>
            </w:pPr>
            <w:r w:rsidRPr="007439C6">
              <w:t>On January 7, 2016 the population of Australia was estimated to be:</w:t>
            </w:r>
          </w:p>
          <w:p w14:paraId="73585D22" w14:textId="77777777" w:rsidR="00A94A82" w:rsidRPr="00E1268B" w:rsidRDefault="00A94A82" w:rsidP="003437DF">
            <w:pPr>
              <w:pStyle w:val="table1"/>
            </w:pPr>
            <w:r w:rsidRPr="007439C6">
              <w:t>23.96 million</w:t>
            </w:r>
            <w:r>
              <w:t xml:space="preserve"> = </w:t>
            </w:r>
            <w:r w:rsidRPr="0093655A">
              <w:rPr>
                <w:noProof/>
                <w:position w:val="-8"/>
                <w:lang w:val="en-US"/>
              </w:rPr>
              <w:drawing>
                <wp:inline distT="0" distB="0" distL="0" distR="0" wp14:anchorId="368E4172" wp14:editId="0A719014">
                  <wp:extent cx="1447800" cy="279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655A">
              <w:rPr>
                <w:position w:val="-8"/>
              </w:rPr>
              <w:t xml:space="preserve"> </w:t>
            </w:r>
            <w:r>
              <w:t xml:space="preserve">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41B104B1" wp14:editId="3F0DC155">
                  <wp:extent cx="558800" cy="279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61856FCC">
                <v:shape id="_x0000_i1029" type="#_x0000_t75" style="width:10pt;height:10pt" o:ole="">
                  <v:imagedata r:id="rId10" o:title=""/>
                </v:shape>
                <o:OLEObject Type="Embed" ProgID="Equation.DSMT4" ShapeID="_x0000_i1029" DrawAspect="Content" ObjectID="_1557312728" r:id="rId18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0DBEBB37" wp14:editId="6920DE95">
                  <wp:extent cx="279400" cy="279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6" w14:paraId="70CD91E4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4DF8F13B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one hundred million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624B51FA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= 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7E94D316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2D07DD69" wp14:editId="21C5D279">
                  <wp:extent cx="279400" cy="279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2E72E915" w14:textId="77777777" w:rsidR="00A94A82" w:rsidRPr="007439C6" w:rsidRDefault="00A94A82" w:rsidP="003437DF">
            <w:pPr>
              <w:pStyle w:val="table1"/>
            </w:pPr>
            <w:r w:rsidRPr="007439C6">
              <w:t>On January 7, 2016 the world population of the USA was estimated to be:</w:t>
            </w:r>
          </w:p>
          <w:p w14:paraId="0964884C" w14:textId="77777777" w:rsidR="00A94A82" w:rsidRPr="00E1268B" w:rsidRDefault="00A94A82" w:rsidP="003437DF">
            <w:pPr>
              <w:pStyle w:val="table1"/>
            </w:pPr>
            <w:r w:rsidRPr="007439C6">
              <w:t>323 million</w:t>
            </w:r>
            <w:r>
              <w:t xml:space="preserve"> = </w:t>
            </w:r>
            <w:r w:rsidRPr="0093655A">
              <w:rPr>
                <w:noProof/>
                <w:position w:val="-8"/>
                <w:lang w:val="en-US"/>
              </w:rPr>
              <w:drawing>
                <wp:inline distT="0" distB="0" distL="0" distR="0" wp14:anchorId="3D2830D1" wp14:editId="49E598FE">
                  <wp:extent cx="1447800" cy="279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655A">
              <w:rPr>
                <w:position w:val="-8"/>
              </w:rPr>
              <w:t xml:space="preserve"> </w:t>
            </w:r>
            <w:r>
              <w:t xml:space="preserve">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082B24AA" wp14:editId="7A2A3FCF">
                  <wp:extent cx="558800" cy="279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571EBFC6">
                <v:shape id="_x0000_i1030" type="#_x0000_t75" style="width:10pt;height:10pt" o:ole="">
                  <v:imagedata r:id="rId10" o:title=""/>
                </v:shape>
                <o:OLEObject Type="Embed" ProgID="Equation.DSMT4" ShapeID="_x0000_i1030" DrawAspect="Content" ObjectID="_1557312729" r:id="rId19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41DECEED" wp14:editId="1BB53523">
                  <wp:extent cx="279400" cy="279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6" w14:paraId="698D8F88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1962C035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one billion </w:t>
            </w:r>
            <w:r>
              <w:br/>
            </w:r>
            <w:r w:rsidRPr="00E1268B">
              <w:t>= one thousand million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7C7465C6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= 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187169CC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11C44DCB" wp14:editId="32E92290">
                  <wp:extent cx="279400" cy="27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51F47D2B" w14:textId="77777777" w:rsidR="00A94A82" w:rsidRPr="007439C6" w:rsidRDefault="00A94A82" w:rsidP="003437DF">
            <w:pPr>
              <w:pStyle w:val="table1"/>
            </w:pPr>
            <w:r w:rsidRPr="007439C6">
              <w:t xml:space="preserve">On </w:t>
            </w:r>
            <w:r>
              <w:t>7 January</w:t>
            </w:r>
            <w:r w:rsidRPr="007439C6">
              <w:t xml:space="preserve"> 2016</w:t>
            </w:r>
            <w:r>
              <w:t>,</w:t>
            </w:r>
            <w:r w:rsidRPr="007439C6">
              <w:t xml:space="preserve"> the world population was estimated to be:</w:t>
            </w:r>
          </w:p>
          <w:p w14:paraId="2B72AE18" w14:textId="77777777" w:rsidR="00A94A82" w:rsidRPr="00E1268B" w:rsidRDefault="00A94A82" w:rsidP="003437DF">
            <w:pPr>
              <w:pStyle w:val="table1"/>
            </w:pPr>
            <w:r w:rsidRPr="007439C6">
              <w:t>7.4 billion</w:t>
            </w:r>
            <w:r>
              <w:t xml:space="preserve"> = </w:t>
            </w:r>
            <w:r w:rsidRPr="0093655A">
              <w:rPr>
                <w:noProof/>
                <w:position w:val="-8"/>
                <w:lang w:val="en-US"/>
              </w:rPr>
              <w:drawing>
                <wp:inline distT="0" distB="0" distL="0" distR="0" wp14:anchorId="34DFC288" wp14:editId="0736BB8B">
                  <wp:extent cx="1447800" cy="279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655A">
              <w:rPr>
                <w:position w:val="-8"/>
              </w:rPr>
              <w:t xml:space="preserve"> </w:t>
            </w:r>
            <w:r>
              <w:t xml:space="preserve">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59C578B2" wp14:editId="07B41D28">
                  <wp:extent cx="558800" cy="279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51AFE087">
                <v:shape id="_x0000_i1031" type="#_x0000_t75" style="width:10pt;height:10pt" o:ole="">
                  <v:imagedata r:id="rId10" o:title=""/>
                </v:shape>
                <o:OLEObject Type="Embed" ProgID="Equation.DSMT4" ShapeID="_x0000_i1031" DrawAspect="Content" ObjectID="_1557312730" r:id="rId20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23CF4EDD" wp14:editId="63114B20">
                  <wp:extent cx="279400" cy="279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6" w14:paraId="7667B4B6" w14:textId="77777777" w:rsidTr="007E38E6"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76C832D0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>one hundred billion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795250AB" w14:textId="77777777" w:rsidR="00A94A82" w:rsidRPr="00E1268B" w:rsidRDefault="00A94A82" w:rsidP="003437DF">
            <w:pPr>
              <w:pStyle w:val="table1"/>
              <w:spacing w:before="300"/>
            </w:pPr>
            <w:r w:rsidRPr="00E1268B">
              <w:t xml:space="preserve">= 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65ED9ABE" w14:textId="77777777" w:rsidR="00A94A82" w:rsidRPr="00E1268B" w:rsidRDefault="00A94A82" w:rsidP="003437DF">
            <w:pPr>
              <w:pStyle w:val="table1"/>
            </w:pPr>
            <w:r w:rsidRPr="00E1268B">
              <w:t>=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297BF879" wp14:editId="13F7F860">
                  <wp:extent cx="279400" cy="279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pct"/>
            <w:tcBorders>
              <w:top w:val="single" w:sz="4" w:space="0" w:color="auto"/>
              <w:bottom w:val="single" w:sz="4" w:space="0" w:color="auto"/>
            </w:tcBorders>
          </w:tcPr>
          <w:p w14:paraId="67565725" w14:textId="77777777" w:rsidR="00A94A82" w:rsidRPr="007439C6" w:rsidRDefault="00A94A82" w:rsidP="003437DF">
            <w:pPr>
              <w:pStyle w:val="table1"/>
            </w:pPr>
            <w:r w:rsidRPr="007439C6">
              <w:t>The number of stars in the Milky Way is estimated to be:</w:t>
            </w:r>
          </w:p>
          <w:p w14:paraId="765A0466" w14:textId="77777777" w:rsidR="00A94A82" w:rsidRPr="00E1268B" w:rsidRDefault="00A94A82" w:rsidP="003437DF">
            <w:pPr>
              <w:pStyle w:val="table1"/>
            </w:pPr>
            <w:r w:rsidRPr="007439C6">
              <w:t>300 billion</w:t>
            </w:r>
            <w:r>
              <w:t xml:space="preserve">= </w:t>
            </w:r>
            <w:r w:rsidRPr="0093655A">
              <w:rPr>
                <w:noProof/>
                <w:position w:val="-8"/>
                <w:lang w:val="en-US"/>
              </w:rPr>
              <w:drawing>
                <wp:inline distT="0" distB="0" distL="0" distR="0" wp14:anchorId="2B003A1E" wp14:editId="42C25010">
                  <wp:extent cx="1447800" cy="279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655A">
              <w:rPr>
                <w:position w:val="-8"/>
              </w:rPr>
              <w:t xml:space="preserve"> </w:t>
            </w:r>
            <w:r>
              <w:t xml:space="preserve">= </w:t>
            </w:r>
            <w:r w:rsidRPr="00DD1E9D">
              <w:rPr>
                <w:noProof/>
                <w:position w:val="-8"/>
                <w:lang w:val="en-US"/>
              </w:rPr>
              <w:drawing>
                <wp:inline distT="0" distB="0" distL="0" distR="0" wp14:anchorId="33865460" wp14:editId="435FA331">
                  <wp:extent cx="558800" cy="279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50DC">
              <w:rPr>
                <w:position w:val="-4"/>
              </w:rPr>
              <w:object w:dxaOrig="200" w:dyaOrig="200" w14:anchorId="63456D76">
                <v:shape id="_x0000_i1032" type="#_x0000_t75" style="width:10pt;height:10pt" o:ole="">
                  <v:imagedata r:id="rId10" o:title=""/>
                </v:shape>
                <o:OLEObject Type="Embed" ProgID="Equation.DSMT4" ShapeID="_x0000_i1032" DrawAspect="Content" ObjectID="_1557312731" r:id="rId21"/>
              </w:object>
            </w:r>
            <w:r>
              <w:t xml:space="preserve"> 10</w:t>
            </w:r>
            <w:r w:rsidRPr="00DD1E9D">
              <w:rPr>
                <w:noProof/>
                <w:lang w:val="en-US"/>
              </w:rPr>
              <w:drawing>
                <wp:inline distT="0" distB="0" distL="0" distR="0" wp14:anchorId="4704711B" wp14:editId="1073FEA4">
                  <wp:extent cx="279400" cy="279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CAD78" w14:textId="77777777" w:rsidR="00A94A82" w:rsidRPr="00302F69" w:rsidRDefault="00A94A82" w:rsidP="00A94A82">
      <w:pPr>
        <w:pStyle w:val="Heading1"/>
      </w:pPr>
      <w:r w:rsidRPr="00302F69">
        <w:t>Did you know?</w:t>
      </w:r>
    </w:p>
    <w:p w14:paraId="46E7981B" w14:textId="77777777" w:rsidR="00A94A82" w:rsidRPr="007439C6" w:rsidRDefault="00A94A82" w:rsidP="00B60A94">
      <w:r w:rsidRPr="007439C6">
        <w:t>The num</w:t>
      </w:r>
      <w:r>
        <w:t xml:space="preserve">ber of cells in the human body </w:t>
      </w:r>
      <w:r w:rsidRPr="007439C6">
        <w:t>is more than</w:t>
      </w:r>
      <w:r>
        <w:t xml:space="preserve"> 10</w:t>
      </w:r>
      <w:r w:rsidRPr="00AD4658">
        <w:rPr>
          <w:vertAlign w:val="superscript"/>
        </w:rPr>
        <w:t>14</w:t>
      </w:r>
      <w:r>
        <w:t>.</w:t>
      </w:r>
      <w:r w:rsidRPr="007439C6">
        <w:t xml:space="preserve"> </w:t>
      </w:r>
    </w:p>
    <w:p w14:paraId="3DC31089" w14:textId="77777777" w:rsidR="00A94A82" w:rsidRPr="007439C6" w:rsidRDefault="00A94A82" w:rsidP="00B60A94">
      <w:r w:rsidRPr="007439C6">
        <w:t>The number of stars in the observable universe is estimated to be</w:t>
      </w:r>
      <w:r>
        <w:t xml:space="preserve"> 5 </w:t>
      </w:r>
      <w:r w:rsidRPr="000D50DC">
        <w:rPr>
          <w:position w:val="-4"/>
        </w:rPr>
        <w:object w:dxaOrig="200" w:dyaOrig="200" w14:anchorId="79854093">
          <v:shape id="_x0000_i1033" type="#_x0000_t75" style="width:10pt;height:10pt" o:ole="">
            <v:imagedata r:id="rId10" o:title=""/>
          </v:shape>
          <o:OLEObject Type="Embed" ProgID="Equation.DSMT4" ShapeID="_x0000_i1033" DrawAspect="Content" ObjectID="_1557312732" r:id="rId22"/>
        </w:object>
      </w:r>
      <w:r>
        <w:t xml:space="preserve"> 10</w:t>
      </w:r>
      <w:r w:rsidRPr="00AD4658">
        <w:rPr>
          <w:vertAlign w:val="superscript"/>
        </w:rPr>
        <w:t>22</w:t>
      </w:r>
      <w:r>
        <w:t>.</w:t>
      </w:r>
    </w:p>
    <w:p w14:paraId="7F5E319B" w14:textId="77777777" w:rsidR="00A94A82" w:rsidRPr="007439C6" w:rsidRDefault="00A94A82" w:rsidP="00B60A94">
      <w:r w:rsidRPr="007439C6">
        <w:t>The number of different ways to shuffle a pack of 52 playing cards is approximately</w:t>
      </w:r>
      <w:r>
        <w:t xml:space="preserve"> 8.0658 </w:t>
      </w:r>
      <w:r w:rsidRPr="000D50DC">
        <w:rPr>
          <w:position w:val="-4"/>
        </w:rPr>
        <w:object w:dxaOrig="200" w:dyaOrig="200" w14:anchorId="080B3926">
          <v:shape id="_x0000_i1034" type="#_x0000_t75" style="width:10pt;height:10pt" o:ole="">
            <v:imagedata r:id="rId10" o:title=""/>
          </v:shape>
          <o:OLEObject Type="Embed" ProgID="Equation.DSMT4" ShapeID="_x0000_i1034" DrawAspect="Content" ObjectID="_1557312733" r:id="rId23"/>
        </w:object>
      </w:r>
      <w:r>
        <w:t xml:space="preserve"> 10</w:t>
      </w:r>
      <w:r w:rsidRPr="00FD0642">
        <w:rPr>
          <w:vertAlign w:val="superscript"/>
        </w:rPr>
        <w:t>67</w:t>
      </w:r>
      <w:r>
        <w:t xml:space="preserve">. </w:t>
      </w:r>
    </w:p>
    <w:p w14:paraId="5BA1FF58" w14:textId="77777777" w:rsidR="00A94A82" w:rsidRDefault="00A94A82" w:rsidP="00B60A94">
      <w:r w:rsidRPr="007439C6">
        <w:t>The estimated number of atoms in the observable universe is approximately</w:t>
      </w:r>
      <w:r>
        <w:t xml:space="preserve"> 10</w:t>
      </w:r>
      <w:r w:rsidRPr="00FD0642">
        <w:rPr>
          <w:vertAlign w:val="superscript"/>
        </w:rPr>
        <w:t>80</w:t>
      </w:r>
      <w:r>
        <w:t>.</w:t>
      </w:r>
    </w:p>
    <w:p w14:paraId="6C25A286" w14:textId="2C09364E" w:rsidR="00A4147F" w:rsidRPr="00A4147F" w:rsidRDefault="00A4147F" w:rsidP="000F695D">
      <w:pPr>
        <w:pStyle w:val="Heading1"/>
      </w:pPr>
    </w:p>
    <w:sectPr w:rsidR="00A4147F" w:rsidRPr="00A4147F" w:rsidSect="00261047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0" w:h="11900" w:orient="landscape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877A8" w14:textId="77777777" w:rsidR="00A40494" w:rsidRDefault="00A40494">
      <w:pPr>
        <w:spacing w:after="0" w:line="240" w:lineRule="auto"/>
      </w:pPr>
      <w:r>
        <w:separator/>
      </w:r>
    </w:p>
  </w:endnote>
  <w:endnote w:type="continuationSeparator" w:id="0">
    <w:p w14:paraId="52D2D56E" w14:textId="77777777" w:rsidR="00A40494" w:rsidRDefault="00A4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2F48B5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2F48B5">
      <w:rPr>
        <w:noProof/>
      </w:rPr>
      <w:t>3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A40494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A40494">
      <w:rPr>
        <w:noProof/>
      </w:rPr>
      <w:t>1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811A0" w14:textId="77777777" w:rsidR="00A40494" w:rsidRDefault="00A40494">
      <w:pPr>
        <w:spacing w:after="0" w:line="240" w:lineRule="auto"/>
      </w:pPr>
      <w:r>
        <w:separator/>
      </w:r>
    </w:p>
  </w:footnote>
  <w:footnote w:type="continuationSeparator" w:id="0">
    <w:p w14:paraId="01C1817E" w14:textId="77777777" w:rsidR="00A40494" w:rsidRDefault="00A4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9EA89" w14:textId="70856B38" w:rsidR="00021DEE" w:rsidRPr="00021DEE" w:rsidRDefault="00021DEE" w:rsidP="00261047">
    <w:pPr>
      <w:pStyle w:val="Header"/>
      <w:tabs>
        <w:tab w:val="clear" w:pos="8505"/>
        <w:tab w:val="right" w:pos="13438"/>
      </w:tabs>
    </w:pPr>
    <w:r w:rsidRPr="00021DEE">
      <w:t xml:space="preserve">Investigating the maths inside: </w:t>
    </w:r>
    <w:r w:rsidR="002F48B5">
      <w:t xml:space="preserve"> Stargazing with the </w:t>
    </w:r>
    <w:r w:rsidR="00261047">
      <w:t>SKA</w:t>
    </w:r>
    <w:r w:rsidR="004C6EC0">
      <w:tab/>
    </w:r>
    <w:r w:rsidR="00AF1AF7" w:rsidRPr="001D611C">
      <w:rPr>
        <w:rStyle w:val="headeractivitytitle"/>
      </w:rPr>
      <w:t xml:space="preserve">ACTIVITY </w:t>
    </w:r>
    <w:r w:rsidR="007E38E6">
      <w:rPr>
        <w:rStyle w:val="headeractivitytitle"/>
      </w:rPr>
      <w:t>2</w:t>
    </w:r>
    <w:r w:rsidR="00261047">
      <w:rPr>
        <w:rStyle w:val="headeractivitytitle"/>
      </w:rPr>
      <w:t>B</w:t>
    </w:r>
    <w:r w:rsidR="00AF1AF7" w:rsidRPr="001D611C">
      <w:rPr>
        <w:rStyle w:val="headeractivitytitle"/>
      </w:rPr>
      <w:t xml:space="preserve">: </w:t>
    </w:r>
    <w:r w:rsidR="00261047">
      <w:rPr>
        <w:rStyle w:val="headeractivitytitle"/>
      </w:rPr>
      <w:t>Very large numbers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D139E" w14:textId="05DE161B" w:rsidR="0090681A" w:rsidRDefault="004C6EC0" w:rsidP="00261047">
    <w:pPr>
      <w:pStyle w:val="Header"/>
      <w:tabs>
        <w:tab w:val="clear" w:pos="8505"/>
        <w:tab w:val="right" w:pos="13438"/>
      </w:tabs>
    </w:pPr>
    <w:r>
      <w:tab/>
      <w:t>FOR STUDENTS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DA612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6836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6E0DB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4FEE3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2347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A04ABAE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C2E54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CCDF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074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BE2BB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27ED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06657876"/>
    <w:multiLevelType w:val="hybridMultilevel"/>
    <w:tmpl w:val="A3BAC830"/>
    <w:lvl w:ilvl="0" w:tplc="D6D8BA0C">
      <w:start w:val="1"/>
      <w:numFmt w:val="decimal"/>
      <w:pStyle w:val="Textnumbered"/>
      <w:lvlText w:val="%1.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93C1516"/>
    <w:multiLevelType w:val="hybridMultilevel"/>
    <w:tmpl w:val="49C8E0E4"/>
    <w:lvl w:ilvl="0" w:tplc="191A61F8">
      <w:start w:val="1"/>
      <w:numFmt w:val="lowerLetter"/>
      <w:pStyle w:val="Textnumbered2"/>
      <w:lvlText w:val="%1)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A7E5FD3"/>
    <w:multiLevelType w:val="hybridMultilevel"/>
    <w:tmpl w:val="B3DA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9"/>
  </w:num>
  <w:num w:numId="14">
    <w:abstractNumId w:val="17"/>
  </w:num>
  <w:num w:numId="15">
    <w:abstractNumId w:val="13"/>
  </w:num>
  <w:num w:numId="16">
    <w:abstractNumId w:val="11"/>
  </w:num>
  <w:num w:numId="17">
    <w:abstractNumId w:val="14"/>
  </w:num>
  <w:num w:numId="18">
    <w:abstractNumId w:val="18"/>
  </w:num>
  <w:num w:numId="19">
    <w:abstractNumId w:val="12"/>
  </w:num>
  <w:num w:numId="20">
    <w:abstractNumId w:val="16"/>
  </w:num>
  <w:num w:numId="21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C3"/>
    <w:rsid w:val="00021DEE"/>
    <w:rsid w:val="00035CC2"/>
    <w:rsid w:val="0009013E"/>
    <w:rsid w:val="00097EBB"/>
    <w:rsid w:val="000F695D"/>
    <w:rsid w:val="00101073"/>
    <w:rsid w:val="00114BDF"/>
    <w:rsid w:val="00120FDE"/>
    <w:rsid w:val="00156260"/>
    <w:rsid w:val="0016370B"/>
    <w:rsid w:val="0016718A"/>
    <w:rsid w:val="0019353F"/>
    <w:rsid w:val="001B0D68"/>
    <w:rsid w:val="001D611C"/>
    <w:rsid w:val="001E0530"/>
    <w:rsid w:val="00203444"/>
    <w:rsid w:val="002476D7"/>
    <w:rsid w:val="00261047"/>
    <w:rsid w:val="002E409E"/>
    <w:rsid w:val="002E6786"/>
    <w:rsid w:val="002F48B5"/>
    <w:rsid w:val="002F64ED"/>
    <w:rsid w:val="00307F1B"/>
    <w:rsid w:val="003872FA"/>
    <w:rsid w:val="0039533C"/>
    <w:rsid w:val="003A143A"/>
    <w:rsid w:val="003C336C"/>
    <w:rsid w:val="003D6687"/>
    <w:rsid w:val="00422383"/>
    <w:rsid w:val="00435F2E"/>
    <w:rsid w:val="00444B45"/>
    <w:rsid w:val="004522AB"/>
    <w:rsid w:val="004621B4"/>
    <w:rsid w:val="00472543"/>
    <w:rsid w:val="004C6EC0"/>
    <w:rsid w:val="004D0F03"/>
    <w:rsid w:val="004D50A3"/>
    <w:rsid w:val="004F51DD"/>
    <w:rsid w:val="00587881"/>
    <w:rsid w:val="006621E6"/>
    <w:rsid w:val="00681D94"/>
    <w:rsid w:val="006828DF"/>
    <w:rsid w:val="0069533D"/>
    <w:rsid w:val="006E2520"/>
    <w:rsid w:val="007411E3"/>
    <w:rsid w:val="0074248F"/>
    <w:rsid w:val="00771B8B"/>
    <w:rsid w:val="007A6929"/>
    <w:rsid w:val="007C5490"/>
    <w:rsid w:val="007C752D"/>
    <w:rsid w:val="007D1C27"/>
    <w:rsid w:val="007E38E6"/>
    <w:rsid w:val="00822492"/>
    <w:rsid w:val="00823CC3"/>
    <w:rsid w:val="00832F52"/>
    <w:rsid w:val="00836AC0"/>
    <w:rsid w:val="008413FB"/>
    <w:rsid w:val="00896FD2"/>
    <w:rsid w:val="008C2B56"/>
    <w:rsid w:val="008F07A2"/>
    <w:rsid w:val="008F2101"/>
    <w:rsid w:val="0090681A"/>
    <w:rsid w:val="00911C68"/>
    <w:rsid w:val="00946957"/>
    <w:rsid w:val="00947DF4"/>
    <w:rsid w:val="009D2AEA"/>
    <w:rsid w:val="00A21659"/>
    <w:rsid w:val="00A40494"/>
    <w:rsid w:val="00A4147F"/>
    <w:rsid w:val="00A84FE9"/>
    <w:rsid w:val="00A94A82"/>
    <w:rsid w:val="00AE57C3"/>
    <w:rsid w:val="00AE7CB3"/>
    <w:rsid w:val="00AF1AF7"/>
    <w:rsid w:val="00AF391C"/>
    <w:rsid w:val="00B218D4"/>
    <w:rsid w:val="00B23FA4"/>
    <w:rsid w:val="00B30980"/>
    <w:rsid w:val="00B60A94"/>
    <w:rsid w:val="00B81DBF"/>
    <w:rsid w:val="00BB10AD"/>
    <w:rsid w:val="00BC05F1"/>
    <w:rsid w:val="00BC5088"/>
    <w:rsid w:val="00BF6428"/>
    <w:rsid w:val="00C2333A"/>
    <w:rsid w:val="00C23819"/>
    <w:rsid w:val="00C43458"/>
    <w:rsid w:val="00C708FC"/>
    <w:rsid w:val="00C76585"/>
    <w:rsid w:val="00CA68CB"/>
    <w:rsid w:val="00CC4A74"/>
    <w:rsid w:val="00CD4119"/>
    <w:rsid w:val="00CD6DB9"/>
    <w:rsid w:val="00CE03D9"/>
    <w:rsid w:val="00CE1155"/>
    <w:rsid w:val="00DA41DD"/>
    <w:rsid w:val="00DA5F12"/>
    <w:rsid w:val="00DF1AF9"/>
    <w:rsid w:val="00E112D3"/>
    <w:rsid w:val="00E442E0"/>
    <w:rsid w:val="00EE0AEF"/>
    <w:rsid w:val="00EF1F2A"/>
    <w:rsid w:val="00F9202E"/>
    <w:rsid w:val="00FD627B"/>
    <w:rsid w:val="00FE38E9"/>
    <w:rsid w:val="00FE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0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0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paragraph" w:styleId="ListParagraph">
    <w:name w:val="List Paragraph"/>
    <w:basedOn w:val="Normal"/>
    <w:uiPriority w:val="34"/>
    <w:qFormat/>
    <w:rsid w:val="00A94A82"/>
    <w:pPr>
      <w:spacing w:after="200" w:line="276" w:lineRule="auto"/>
      <w:ind w:left="720"/>
      <w:contextualSpacing/>
    </w:pPr>
    <w:rPr>
      <w:color w:val="auto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94A82"/>
    <w:rPr>
      <w:color w:val="000000" w:themeColor="text1"/>
      <w:u w:val="single"/>
    </w:rPr>
  </w:style>
  <w:style w:type="paragraph" w:customStyle="1" w:styleId="Text">
    <w:name w:val="Text"/>
    <w:basedOn w:val="Normal"/>
    <w:rsid w:val="00A94A82"/>
    <w:pPr>
      <w:spacing w:line="276" w:lineRule="auto"/>
    </w:pPr>
    <w:rPr>
      <w:rFonts w:ascii="Arial" w:hAnsi="Arial" w:cs="Arial"/>
      <w:color w:val="auto"/>
      <w:szCs w:val="22"/>
      <w:lang w:val="en-AU" w:eastAsia="en-US"/>
    </w:rPr>
  </w:style>
  <w:style w:type="paragraph" w:customStyle="1" w:styleId="imageattribute">
    <w:name w:val="image + attribute"/>
    <w:basedOn w:val="Normal"/>
    <w:rsid w:val="00A94A82"/>
    <w:pPr>
      <w:adjustRightInd w:val="0"/>
      <w:spacing w:before="360" w:after="360" w:line="240" w:lineRule="auto"/>
      <w:contextualSpacing/>
      <w:jc w:val="center"/>
    </w:pPr>
    <w:rPr>
      <w:rFonts w:ascii="Arial" w:hAnsi="Arial" w:cs="Arial"/>
      <w:noProof/>
      <w:color w:val="auto"/>
      <w:sz w:val="16"/>
      <w:szCs w:val="16"/>
      <w:lang w:eastAsia="en-US"/>
    </w:rPr>
  </w:style>
  <w:style w:type="paragraph" w:customStyle="1" w:styleId="Textnumbered">
    <w:name w:val="Text numbered"/>
    <w:basedOn w:val="Normal"/>
    <w:rsid w:val="00A94A82"/>
    <w:pPr>
      <w:numPr>
        <w:numId w:val="19"/>
      </w:numPr>
    </w:pPr>
  </w:style>
  <w:style w:type="paragraph" w:customStyle="1" w:styleId="table1">
    <w:name w:val="table1"/>
    <w:basedOn w:val="Text"/>
    <w:qFormat/>
    <w:rsid w:val="00A94A82"/>
    <w:pPr>
      <w:spacing w:before="60" w:line="240" w:lineRule="auto"/>
    </w:pPr>
    <w:rPr>
      <w:sz w:val="20"/>
      <w:szCs w:val="20"/>
    </w:rPr>
  </w:style>
  <w:style w:type="paragraph" w:customStyle="1" w:styleId="Textnumbered2">
    <w:name w:val="Text numbered 2"/>
    <w:basedOn w:val="Textnumbered"/>
    <w:qFormat/>
    <w:rsid w:val="00A94A82"/>
    <w:pPr>
      <w:numPr>
        <w:numId w:val="20"/>
      </w:numPr>
      <w:spacing w:line="276" w:lineRule="auto"/>
    </w:pPr>
    <w:rPr>
      <w:rFonts w:ascii="Arial" w:hAnsi="Arial" w:cs="Arial"/>
      <w:color w:val="auto"/>
      <w:szCs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oleObject" Target="embeddings/oleObject7.bin"/><Relationship Id="rId21" Type="http://schemas.openxmlformats.org/officeDocument/2006/relationships/oleObject" Target="embeddings/oleObject8.bin"/><Relationship Id="rId22" Type="http://schemas.openxmlformats.org/officeDocument/2006/relationships/oleObject" Target="embeddings/oleObject9.bin"/><Relationship Id="rId23" Type="http://schemas.openxmlformats.org/officeDocument/2006/relationships/oleObject" Target="embeddings/oleObject10.bin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2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oleObject" Target="embeddings/oleObject1.bin"/><Relationship Id="rId12" Type="http://schemas.openxmlformats.org/officeDocument/2006/relationships/image" Target="media/image4.emf"/><Relationship Id="rId13" Type="http://schemas.openxmlformats.org/officeDocument/2006/relationships/oleObject" Target="embeddings/oleObject2.bin"/><Relationship Id="rId14" Type="http://schemas.openxmlformats.org/officeDocument/2006/relationships/image" Target="media/image5.emf"/><Relationship Id="rId15" Type="http://schemas.openxmlformats.org/officeDocument/2006/relationships/oleObject" Target="embeddings/oleObject3.bin"/><Relationship Id="rId16" Type="http://schemas.openxmlformats.org/officeDocument/2006/relationships/oleObject" Target="embeddings/oleObject4.bin"/><Relationship Id="rId17" Type="http://schemas.openxmlformats.org/officeDocument/2006/relationships/image" Target="media/image6.emf"/><Relationship Id="rId18" Type="http://schemas.openxmlformats.org/officeDocument/2006/relationships/oleObject" Target="embeddings/oleObject5.bin"/><Relationship Id="rId1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mt/Library/Containers/com.microsoft.Word/Data/Library/Caches/3081/TM10002077/Catalog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BE7B2D-9396-3B40-847A-06FE15F8E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20</TotalTime>
  <Pages>3</Pages>
  <Words>241</Words>
  <Characters>1376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Introduction</vt:lpstr>
      <vt:lpstr>Did you know?</vt:lpstr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Esther Ginn</cp:lastModifiedBy>
  <cp:revision>10</cp:revision>
  <cp:lastPrinted>2016-08-16T03:09:00Z</cp:lastPrinted>
  <dcterms:created xsi:type="dcterms:W3CDTF">2016-08-17T02:59:00Z</dcterms:created>
  <dcterms:modified xsi:type="dcterms:W3CDTF">2017-05-26T04:35:00Z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