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24976" w14:textId="77777777" w:rsidR="0090681A" w:rsidRPr="004C6EC0" w:rsidRDefault="0090681A" w:rsidP="004C6EC0">
      <w:pPr>
        <w:pStyle w:val="logo"/>
      </w:pPr>
      <w:r w:rsidRPr="004C6EC0">
        <w:rPr>
          <w:noProof/>
          <w:lang w:eastAsia="en-US"/>
        </w:rPr>
        <w:drawing>
          <wp:inline distT="0" distB="0" distL="0" distR="0" wp14:anchorId="305836B3" wp14:editId="43374266">
            <wp:extent cx="1079640" cy="1019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9640" cy="1019660"/>
                    </a:xfrm>
                    <a:prstGeom prst="rect">
                      <a:avLst/>
                    </a:prstGeom>
                  </pic:spPr>
                </pic:pic>
              </a:graphicData>
            </a:graphic>
          </wp:inline>
        </w:drawing>
      </w:r>
    </w:p>
    <w:p w14:paraId="6CB92C68" w14:textId="77777777" w:rsidR="0090681A" w:rsidRPr="004F51DD" w:rsidRDefault="0090681A" w:rsidP="004F51DD">
      <w:pPr>
        <w:pStyle w:val="Title"/>
      </w:pPr>
      <w:r w:rsidRPr="00021DEE">
        <w:t>Investigating</w:t>
      </w:r>
      <w:r w:rsidRPr="004F51DD">
        <w:t xml:space="preserve"> the maths inside:</w:t>
      </w:r>
    </w:p>
    <w:p w14:paraId="16E97D75" w14:textId="77777777" w:rsidR="0090681A" w:rsidRDefault="00FB6E21" w:rsidP="004F51DD">
      <w:pPr>
        <w:pStyle w:val="Title"/>
      </w:pPr>
      <w:r>
        <w:t>Stargazing with the SKA</w:t>
      </w:r>
    </w:p>
    <w:p w14:paraId="167EA5BB" w14:textId="77777777" w:rsidR="0090681A" w:rsidRPr="00AF1AF7" w:rsidRDefault="0090681A" w:rsidP="00AF1AF7">
      <w:pPr>
        <w:pStyle w:val="Subtitle"/>
      </w:pPr>
      <w:r w:rsidRPr="00AF1AF7">
        <w:t xml:space="preserve">Activity </w:t>
      </w:r>
      <w:r w:rsidR="008C77CC">
        <w:t>4</w:t>
      </w:r>
    </w:p>
    <w:p w14:paraId="13A8C191" w14:textId="77777777" w:rsidR="007411E3" w:rsidRPr="00021DEE" w:rsidRDefault="008C77CC" w:rsidP="00AF1AF7">
      <w:pPr>
        <w:pStyle w:val="Subtitle"/>
      </w:pPr>
      <w:r>
        <w:t>Seeking spirals</w:t>
      </w:r>
    </w:p>
    <w:p w14:paraId="4C1687DB" w14:textId="77777777" w:rsidR="00B575D9" w:rsidRPr="00021DEE" w:rsidRDefault="00B575D9" w:rsidP="00B575D9">
      <w:pPr>
        <w:pStyle w:val="Coverpicture"/>
      </w:pPr>
      <w:r>
        <w:drawing>
          <wp:inline distT="0" distB="0" distL="0" distR="0" wp14:anchorId="39FB26EF" wp14:editId="73117D88">
            <wp:extent cx="3594240" cy="397512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4240" cy="3975120"/>
                    </a:xfrm>
                    <a:prstGeom prst="rect">
                      <a:avLst/>
                    </a:prstGeom>
                    <a:noFill/>
                    <a:ln>
                      <a:noFill/>
                    </a:ln>
                  </pic:spPr>
                </pic:pic>
              </a:graphicData>
            </a:graphic>
          </wp:inline>
        </w:drawing>
      </w:r>
    </w:p>
    <w:p w14:paraId="1766AE88" w14:textId="77777777" w:rsidR="007411E3" w:rsidRPr="00021DEE" w:rsidRDefault="002446BC" w:rsidP="00021DEE">
      <w:pPr>
        <w:pStyle w:val="Coverquestions"/>
      </w:pPr>
      <w:r>
        <w:t>Why spirals?</w:t>
      </w:r>
    </w:p>
    <w:p w14:paraId="5942664E" w14:textId="77777777" w:rsidR="004C6EC0" w:rsidRDefault="004C6EC0">
      <w:pPr>
        <w:spacing w:after="160"/>
        <w:rPr>
          <w:rFonts w:asciiTheme="majorHAnsi" w:eastAsiaTheme="majorEastAsia" w:hAnsiTheme="majorHAnsi" w:cstheme="majorBidi"/>
          <w:b/>
          <w:sz w:val="36"/>
          <w:szCs w:val="32"/>
        </w:rPr>
      </w:pPr>
      <w:r>
        <w:br w:type="page"/>
      </w:r>
    </w:p>
    <w:p w14:paraId="635BA270" w14:textId="77777777" w:rsidR="008C77CC" w:rsidRPr="00DE6E48" w:rsidRDefault="008C77CC" w:rsidP="008C77CC">
      <w:pPr>
        <w:pStyle w:val="Heading1"/>
      </w:pPr>
      <w:r w:rsidRPr="00DE6E48">
        <w:lastRenderedPageBreak/>
        <w:t>Introductio</w:t>
      </w:r>
      <w:bookmarkStart w:id="0" w:name="_GoBack"/>
      <w:bookmarkEnd w:id="0"/>
      <w:r w:rsidRPr="00DE6E48">
        <w:t>n</w:t>
      </w:r>
    </w:p>
    <w:p w14:paraId="4D73964D" w14:textId="77777777" w:rsidR="008C77CC" w:rsidRPr="008C77CC" w:rsidRDefault="008C77CC" w:rsidP="008C77CC">
      <w:r w:rsidRPr="008C77CC">
        <w:t>There are many beautiful designs in nature. Spirals occur naturally in many places, such as flowers and plants.</w:t>
      </w:r>
    </w:p>
    <w:p w14:paraId="6659EC3A" w14:textId="77777777" w:rsidR="008C77CC" w:rsidRPr="008C77CC" w:rsidRDefault="008C77CC" w:rsidP="008C77CC">
      <w:r w:rsidRPr="008C77CC">
        <w:t>One of the most beautiful spirals occurs in the shell of the chambered nautilus, a sea creature that lives in the South Pacific. As the nautilus grows, it builds and moves through a series of ever-larger chambers. Each chamber has the same shape as the one before it.</w:t>
      </w:r>
    </w:p>
    <w:p w14:paraId="22C84843" w14:textId="77777777" w:rsidR="008C77CC" w:rsidRPr="008C77CC" w:rsidRDefault="008C77CC" w:rsidP="008C77CC">
      <w:r w:rsidRPr="008C77CC">
        <w:t xml:space="preserve">The photograph below shows the shell of a chambered nautilus that has been cut in half to reveal the chambers. </w:t>
      </w:r>
    </w:p>
    <w:p w14:paraId="7888E7FC" w14:textId="77777777" w:rsidR="008C77CC" w:rsidRPr="002F07FF" w:rsidRDefault="000A3E1C" w:rsidP="008C77CC">
      <w:pPr>
        <w:pStyle w:val="imageattribute"/>
      </w:pPr>
      <w:r>
        <w:drawing>
          <wp:inline distT="0" distB="0" distL="0" distR="0" wp14:anchorId="0109BB07" wp14:editId="6D58AF51">
            <wp:extent cx="3594240" cy="2882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4240" cy="2882880"/>
                    </a:xfrm>
                    <a:prstGeom prst="rect">
                      <a:avLst/>
                    </a:prstGeom>
                    <a:noFill/>
                    <a:ln>
                      <a:noFill/>
                    </a:ln>
                  </pic:spPr>
                </pic:pic>
              </a:graphicData>
            </a:graphic>
          </wp:inline>
        </w:drawing>
      </w:r>
    </w:p>
    <w:p w14:paraId="3738B0D9" w14:textId="77777777" w:rsidR="008C77CC" w:rsidRPr="008C77CC" w:rsidRDefault="008C77CC" w:rsidP="008C77CC">
      <w:r w:rsidRPr="008C77CC">
        <w:t>A spiral is a curve traced by a point that moves around a fixed point. The moving point gets further and further away from the fixed point.</w:t>
      </w:r>
    </w:p>
    <w:p w14:paraId="14E549E1" w14:textId="77777777" w:rsidR="008C77CC" w:rsidRDefault="008C77CC" w:rsidP="008C77CC">
      <w:pPr>
        <w:spacing w:after="160" w:line="259" w:lineRule="auto"/>
        <w:rPr>
          <w:rFonts w:ascii="Arial" w:eastAsia="Times New Roman" w:hAnsi="Arial" w:cs="Arial"/>
          <w:b/>
          <w:bCs/>
          <w:kern w:val="36"/>
          <w:sz w:val="36"/>
          <w:szCs w:val="36"/>
        </w:rPr>
      </w:pPr>
      <w:r>
        <w:br w:type="page"/>
      </w:r>
    </w:p>
    <w:p w14:paraId="3B4FF66F" w14:textId="77777777" w:rsidR="008C77CC" w:rsidRPr="00DE6E48" w:rsidRDefault="008C77CC" w:rsidP="008C77CC">
      <w:pPr>
        <w:pStyle w:val="Heading1"/>
      </w:pPr>
      <w:r w:rsidRPr="00DE6E48">
        <w:t>Archimedean spirals</w:t>
      </w:r>
    </w:p>
    <w:p w14:paraId="05ADD4EC" w14:textId="77777777" w:rsidR="008C77CC" w:rsidRDefault="008C77CC" w:rsidP="008C77CC">
      <w:r>
        <w:t>The Archimede</w:t>
      </w:r>
      <w:r w:rsidRPr="00DE6E48">
        <w:t xml:space="preserve">an spiral </w:t>
      </w:r>
      <w:r>
        <w:t xml:space="preserve">has </w:t>
      </w:r>
      <w:r w:rsidRPr="00DE6E48">
        <w:t>loops spaced at equal intervals</w:t>
      </w:r>
      <w:r>
        <w:t>.</w:t>
      </w:r>
      <w:r w:rsidRPr="00DE6E48">
        <w:t xml:space="preserve"> </w:t>
      </w:r>
      <w:r>
        <w:t xml:space="preserve">It is </w:t>
      </w:r>
      <w:r w:rsidRPr="00DE6E48">
        <w:t xml:space="preserve">named after Archimedes, who </w:t>
      </w:r>
      <w:r>
        <w:t>lived in the third century BC</w:t>
      </w:r>
      <w:r w:rsidRPr="00DE6E48">
        <w:t xml:space="preserve"> and wrote a book on spirals. </w:t>
      </w:r>
    </w:p>
    <w:p w14:paraId="78CE17FB" w14:textId="77777777" w:rsidR="008C77CC" w:rsidRPr="00DE6E48" w:rsidRDefault="008C77CC" w:rsidP="008C77CC">
      <w:r w:rsidRPr="00DE6E48">
        <w:t xml:space="preserve">The groove of a vinyl record is an Archimedean </w:t>
      </w:r>
      <w:r>
        <w:t xml:space="preserve">spiral. </w:t>
      </w:r>
      <w:r w:rsidRPr="00DE6E48">
        <w:t xml:space="preserve">Because of the equal spacing, the successive distances of the loops from the centre of the spiral form an </w:t>
      </w:r>
      <w:r w:rsidRPr="00DE6E48">
        <w:rPr>
          <w:i/>
        </w:rPr>
        <w:t xml:space="preserve">arithmetic sequence. </w:t>
      </w:r>
      <w:r w:rsidRPr="00DE6E48">
        <w:t>For example</w:t>
      </w:r>
      <w:r>
        <w:t>: 0, 4, 8, 12, 16…</w:t>
      </w:r>
    </w:p>
    <w:p w14:paraId="157AE582" w14:textId="77777777" w:rsidR="008C77CC" w:rsidRPr="00DE6E48" w:rsidRDefault="000A3E1C" w:rsidP="008C77CC">
      <w:pPr>
        <w:pStyle w:val="imageattribute"/>
      </w:pPr>
      <w:r>
        <w:drawing>
          <wp:inline distT="0" distB="0" distL="0" distR="0" wp14:anchorId="7E4AA3F8" wp14:editId="10815BE8">
            <wp:extent cx="1714500" cy="18288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4500" cy="1828800"/>
                    </a:xfrm>
                    <a:prstGeom prst="rect">
                      <a:avLst/>
                    </a:prstGeom>
                  </pic:spPr>
                </pic:pic>
              </a:graphicData>
            </a:graphic>
          </wp:inline>
        </w:drawing>
      </w:r>
    </w:p>
    <w:p w14:paraId="26C3604E" w14:textId="77777777" w:rsidR="008C77CC" w:rsidRPr="00DE6E48" w:rsidRDefault="008C77CC" w:rsidP="008C77CC">
      <w:pPr>
        <w:pStyle w:val="Heading1"/>
      </w:pPr>
      <w:r w:rsidRPr="00DE6E48">
        <w:t>Logarithm</w:t>
      </w:r>
      <w:r>
        <w:t>ic</w:t>
      </w:r>
      <w:r w:rsidRPr="00DE6E48">
        <w:t xml:space="preserve"> spiral</w:t>
      </w:r>
      <w:r>
        <w:t>s</w:t>
      </w:r>
    </w:p>
    <w:p w14:paraId="30524D07" w14:textId="77777777" w:rsidR="008C77CC" w:rsidRDefault="008C77CC" w:rsidP="008C77CC">
      <w:r w:rsidRPr="00DE6E48">
        <w:t xml:space="preserve">The curve of the shell of the chambered nautilus is a </w:t>
      </w:r>
      <w:r>
        <w:t xml:space="preserve">logarithmic </w:t>
      </w:r>
      <w:r w:rsidRPr="00DE6E48">
        <w:t>spiral</w:t>
      </w:r>
      <w:r>
        <w:t xml:space="preserve">. </w:t>
      </w:r>
    </w:p>
    <w:p w14:paraId="6061E453" w14:textId="77777777" w:rsidR="008C77CC" w:rsidRPr="00DE6E48" w:rsidRDefault="008C77CC" w:rsidP="008C77CC">
      <w:r>
        <w:t>T</w:t>
      </w:r>
      <w:r w:rsidRPr="00DE6E48">
        <w:t xml:space="preserve">he loops of a </w:t>
      </w:r>
      <w:r>
        <w:t>logarithmic spiral are spaced further and further apart as they wind</w:t>
      </w:r>
      <w:r w:rsidRPr="00DE6E48">
        <w:t xml:space="preserve"> outward from the centre. The successive distances from the centre form a </w:t>
      </w:r>
      <w:r w:rsidRPr="00DE6E48">
        <w:rPr>
          <w:i/>
        </w:rPr>
        <w:t xml:space="preserve">geometric sequence. </w:t>
      </w:r>
      <w:r w:rsidRPr="00AD7BDF">
        <w:t>For example</w:t>
      </w:r>
      <w:r>
        <w:t>:</w:t>
      </w:r>
      <w:r w:rsidRPr="00DE6E48">
        <w:rPr>
          <w:i/>
        </w:rPr>
        <w:t xml:space="preserve"> </w:t>
      </w:r>
      <w:r w:rsidRPr="00DE6E48">
        <w:t xml:space="preserve"> 1, 3, 9, 27, 81 ….</w:t>
      </w:r>
    </w:p>
    <w:p w14:paraId="26813BBD" w14:textId="77777777" w:rsidR="008C77CC" w:rsidRDefault="008C77CC" w:rsidP="008C77CC">
      <w:r>
        <w:t xml:space="preserve">The </w:t>
      </w:r>
      <w:r w:rsidRPr="00DE6E48">
        <w:t>logarithmic spiral</w:t>
      </w:r>
      <w:r>
        <w:t xml:space="preserve"> </w:t>
      </w:r>
      <w:r w:rsidRPr="00DE6E48">
        <w:t>was discovered by Renee Descartes</w:t>
      </w:r>
      <w:r>
        <w:t xml:space="preserve"> who was </w:t>
      </w:r>
      <w:r w:rsidRPr="00DE6E48">
        <w:t>born in France</w:t>
      </w:r>
      <w:r>
        <w:t xml:space="preserve"> in the late-sixteenth century. </w:t>
      </w:r>
    </w:p>
    <w:p w14:paraId="46DD979A" w14:textId="77777777" w:rsidR="008C77CC" w:rsidRPr="00DE6E48" w:rsidRDefault="000A3E1C" w:rsidP="008C77CC">
      <w:pPr>
        <w:pStyle w:val="imageattribute"/>
      </w:pPr>
      <w:r>
        <w:drawing>
          <wp:inline distT="0" distB="0" distL="0" distR="0" wp14:anchorId="4DAF7BAB" wp14:editId="60282549">
            <wp:extent cx="2705100" cy="18288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5100" cy="1828800"/>
                    </a:xfrm>
                    <a:prstGeom prst="rect">
                      <a:avLst/>
                    </a:prstGeom>
                  </pic:spPr>
                </pic:pic>
              </a:graphicData>
            </a:graphic>
          </wp:inline>
        </w:drawing>
      </w:r>
    </w:p>
    <w:p w14:paraId="3E0DD5E6" w14:textId="77777777" w:rsidR="008C77CC" w:rsidRDefault="008C77CC" w:rsidP="008C77CC">
      <w:pPr>
        <w:spacing w:after="160" w:line="259" w:lineRule="auto"/>
        <w:rPr>
          <w:rFonts w:ascii="Arial" w:eastAsiaTheme="majorEastAsia" w:hAnsi="Arial" w:cs="Arial"/>
          <w:b/>
          <w:sz w:val="26"/>
        </w:rPr>
      </w:pPr>
      <w:r>
        <w:br w:type="page"/>
      </w:r>
    </w:p>
    <w:p w14:paraId="33D3A20F" w14:textId="77777777" w:rsidR="008C77CC" w:rsidRPr="00BB7998" w:rsidRDefault="008C77CC" w:rsidP="008C77CC">
      <w:pPr>
        <w:pStyle w:val="Heading1"/>
      </w:pPr>
      <w:r w:rsidRPr="00BB7998">
        <w:t>History corner</w:t>
      </w:r>
    </w:p>
    <w:p w14:paraId="58FCFA8E" w14:textId="77777777" w:rsidR="008C77CC" w:rsidRPr="00DE6E48" w:rsidRDefault="008C77CC" w:rsidP="008C77CC">
      <w:r w:rsidRPr="00DE6E48">
        <w:t>Find out more about Archimedes and Renee Descarte</w:t>
      </w:r>
      <w:r>
        <w:t>s</w:t>
      </w:r>
      <w:r w:rsidRPr="00DE6E48">
        <w:t xml:space="preserve">. When were they born and where did they live? </w:t>
      </w:r>
    </w:p>
    <w:p w14:paraId="7C250302" w14:textId="77777777" w:rsidR="008C77CC" w:rsidRPr="00DE6E48" w:rsidRDefault="008C77CC" w:rsidP="008C77CC">
      <w:r w:rsidRPr="00DE6E48">
        <w:t xml:space="preserve">Mathematically, what </w:t>
      </w:r>
      <w:r>
        <w:t xml:space="preserve">is each </w:t>
      </w:r>
      <w:r w:rsidRPr="00DE6E48">
        <w:t>most famous for?</w:t>
      </w:r>
    </w:p>
    <w:p w14:paraId="32F1535F" w14:textId="77777777" w:rsidR="008C77CC" w:rsidRDefault="008C77CC" w:rsidP="008C77CC"/>
    <w:p w14:paraId="6F182FDC" w14:textId="77777777" w:rsidR="008C77CC" w:rsidRDefault="008C77CC" w:rsidP="008C77CC">
      <w:r w:rsidRPr="00DE6E48">
        <w:t xml:space="preserve">Spirals can be found in many different situations, particularly in nature. </w:t>
      </w:r>
      <w:r>
        <w:t xml:space="preserve">Some </w:t>
      </w:r>
      <w:r w:rsidRPr="00DE6E48">
        <w:t>example</w:t>
      </w:r>
      <w:r>
        <w:t xml:space="preserve">s are </w:t>
      </w:r>
      <w:r w:rsidRPr="00DE6E48">
        <w:t xml:space="preserve">heads of daisies, the internal parts of the ear that sense sound, </w:t>
      </w:r>
      <w:r>
        <w:t xml:space="preserve">and </w:t>
      </w:r>
      <w:r w:rsidRPr="00DE6E48">
        <w:t xml:space="preserve">webs of spiders. Most galaxies have a spiral shape, including the Milky Way, the </w:t>
      </w:r>
      <w:r>
        <w:t>galaxy that contains our solar system</w:t>
      </w:r>
      <w:r w:rsidRPr="00DE6E48">
        <w:t>.</w:t>
      </w:r>
    </w:p>
    <w:p w14:paraId="0DF10EA6" w14:textId="77777777" w:rsidR="008C77CC" w:rsidRDefault="008C77CC" w:rsidP="008C77CC">
      <w:pPr>
        <w:pStyle w:val="Heading1"/>
      </w:pPr>
      <w:r>
        <w:t>Finding spirals</w:t>
      </w:r>
    </w:p>
    <w:p w14:paraId="73CBB65E" w14:textId="77777777" w:rsidR="008C77CC" w:rsidRDefault="008C77CC" w:rsidP="008C77CC">
      <w:r w:rsidRPr="00DE6E48">
        <w:t>Find five examples of spirals and identify whether they are examples of Arc</w:t>
      </w:r>
      <w:r>
        <w:t>himedean or logarithmic spirals.</w:t>
      </w:r>
    </w:p>
    <w:p w14:paraId="69201999" w14:textId="77777777" w:rsidR="008C77CC" w:rsidRPr="00BB7998" w:rsidRDefault="008C77CC" w:rsidP="008C77CC">
      <w:pPr>
        <w:pStyle w:val="Heading1"/>
        <w:rPr>
          <w:noProof/>
          <w:lang w:eastAsia="en-AU"/>
        </w:rPr>
      </w:pPr>
      <w:r w:rsidRPr="00BB7998">
        <w:rPr>
          <w:noProof/>
          <w:lang w:eastAsia="en-AU"/>
        </w:rPr>
        <w:t>Drawing spirals</w:t>
      </w:r>
      <w:r>
        <w:rPr>
          <w:noProof/>
          <w:lang w:eastAsia="en-AU"/>
        </w:rPr>
        <w:t xml:space="preserve"> 1</w:t>
      </w:r>
    </w:p>
    <w:p w14:paraId="0F8300B1" w14:textId="77777777" w:rsidR="008C77CC" w:rsidRDefault="008C77CC" w:rsidP="008C77CC">
      <w:r w:rsidRPr="00DE6E48">
        <w:t xml:space="preserve">To draw spirals we </w:t>
      </w:r>
      <w:r>
        <w:t>need to use polar graph paper, which will be provided by your teacher.</w:t>
      </w:r>
    </w:p>
    <w:p w14:paraId="2FBE2E50" w14:textId="77777777" w:rsidR="008C77CC" w:rsidRPr="00DE6E48" w:rsidRDefault="008C77CC" w:rsidP="008C77CC">
      <w:r w:rsidRPr="00DE6E48">
        <w:t>What d</w:t>
      </w:r>
      <w:r>
        <w:t xml:space="preserve">o you notice about this kind of </w:t>
      </w:r>
      <w:r w:rsidRPr="00DE6E48">
        <w:t>graph paper?</w:t>
      </w:r>
    </w:p>
    <w:p w14:paraId="2E038CC1" w14:textId="77777777" w:rsidR="008C77CC" w:rsidRPr="00DE6E48" w:rsidRDefault="008C77CC" w:rsidP="008C77CC">
      <w:r w:rsidRPr="00DE6E48">
        <w:t xml:space="preserve">Use the </w:t>
      </w:r>
      <w:r>
        <w:t xml:space="preserve">information in the </w:t>
      </w:r>
      <w:r w:rsidRPr="00DE6E48">
        <w:t xml:space="preserve">table below to plot the points on polar graph paper. </w:t>
      </w:r>
    </w:p>
    <w:tbl>
      <w:tblPr>
        <w:tblStyle w:val="TableGridLight"/>
        <w:tblW w:w="0" w:type="auto"/>
        <w:tblLook w:val="04A0" w:firstRow="1" w:lastRow="0" w:firstColumn="1" w:lastColumn="0" w:noHBand="0" w:noVBand="1"/>
      </w:tblPr>
      <w:tblGrid>
        <w:gridCol w:w="2651"/>
        <w:gridCol w:w="959"/>
        <w:gridCol w:w="971"/>
        <w:gridCol w:w="971"/>
        <w:gridCol w:w="971"/>
        <w:gridCol w:w="982"/>
        <w:gridCol w:w="983"/>
      </w:tblGrid>
      <w:tr w:rsidR="008C77CC" w:rsidRPr="00DE6E48" w14:paraId="250ACE50" w14:textId="77777777" w:rsidTr="003437DF">
        <w:tc>
          <w:tcPr>
            <w:tcW w:w="2835" w:type="dxa"/>
          </w:tcPr>
          <w:p w14:paraId="593B8BD9" w14:textId="77777777" w:rsidR="008C77CC" w:rsidRPr="00DE6E48" w:rsidRDefault="008C77CC" w:rsidP="003437DF">
            <w:pPr>
              <w:pStyle w:val="table1"/>
            </w:pPr>
            <w:r w:rsidRPr="00DE6E48">
              <w:t>Angle (in degrees)</w:t>
            </w:r>
          </w:p>
        </w:tc>
        <w:tc>
          <w:tcPr>
            <w:tcW w:w="1030" w:type="dxa"/>
          </w:tcPr>
          <w:p w14:paraId="5C70E576" w14:textId="77777777" w:rsidR="008C77CC" w:rsidRPr="00DE6E48" w:rsidRDefault="008C77CC" w:rsidP="003437DF">
            <w:pPr>
              <w:pStyle w:val="table1"/>
              <w:jc w:val="center"/>
            </w:pPr>
            <w:r w:rsidRPr="00DE6E48">
              <w:t>0</w:t>
            </w:r>
          </w:p>
        </w:tc>
        <w:tc>
          <w:tcPr>
            <w:tcW w:w="1030" w:type="dxa"/>
          </w:tcPr>
          <w:p w14:paraId="721FD3B4" w14:textId="77777777" w:rsidR="008C77CC" w:rsidRPr="00DE6E48" w:rsidRDefault="008C77CC" w:rsidP="003437DF">
            <w:pPr>
              <w:pStyle w:val="table1"/>
              <w:jc w:val="center"/>
            </w:pPr>
            <w:r w:rsidRPr="00DE6E48">
              <w:t>30</w:t>
            </w:r>
          </w:p>
        </w:tc>
        <w:tc>
          <w:tcPr>
            <w:tcW w:w="1030" w:type="dxa"/>
          </w:tcPr>
          <w:p w14:paraId="4A09998D" w14:textId="77777777" w:rsidR="008C77CC" w:rsidRPr="00DE6E48" w:rsidRDefault="008C77CC" w:rsidP="003437DF">
            <w:pPr>
              <w:pStyle w:val="table1"/>
              <w:jc w:val="center"/>
            </w:pPr>
            <w:r w:rsidRPr="00DE6E48">
              <w:t>60</w:t>
            </w:r>
          </w:p>
        </w:tc>
        <w:tc>
          <w:tcPr>
            <w:tcW w:w="1030" w:type="dxa"/>
          </w:tcPr>
          <w:p w14:paraId="6D54851F" w14:textId="77777777" w:rsidR="008C77CC" w:rsidRPr="00DE6E48" w:rsidRDefault="008C77CC" w:rsidP="003437DF">
            <w:pPr>
              <w:pStyle w:val="table1"/>
              <w:jc w:val="center"/>
            </w:pPr>
            <w:r w:rsidRPr="00DE6E48">
              <w:t>90</w:t>
            </w:r>
          </w:p>
        </w:tc>
        <w:tc>
          <w:tcPr>
            <w:tcW w:w="1030" w:type="dxa"/>
          </w:tcPr>
          <w:p w14:paraId="5E83DA5D" w14:textId="77777777" w:rsidR="008C77CC" w:rsidRPr="00DE6E48" w:rsidRDefault="008C77CC" w:rsidP="003437DF">
            <w:pPr>
              <w:pStyle w:val="table1"/>
              <w:jc w:val="center"/>
            </w:pPr>
            <w:r w:rsidRPr="00DE6E48">
              <w:t>120</w:t>
            </w:r>
          </w:p>
        </w:tc>
        <w:tc>
          <w:tcPr>
            <w:tcW w:w="1031" w:type="dxa"/>
          </w:tcPr>
          <w:p w14:paraId="035D1567" w14:textId="77777777" w:rsidR="008C77CC" w:rsidRPr="00DE6E48" w:rsidRDefault="008C77CC" w:rsidP="003437DF">
            <w:pPr>
              <w:pStyle w:val="table1"/>
              <w:jc w:val="center"/>
            </w:pPr>
            <w:r w:rsidRPr="00DE6E48">
              <w:t>150</w:t>
            </w:r>
          </w:p>
        </w:tc>
      </w:tr>
      <w:tr w:rsidR="008C77CC" w:rsidRPr="00DE6E48" w14:paraId="65BF95BF" w14:textId="77777777" w:rsidTr="003437DF">
        <w:tc>
          <w:tcPr>
            <w:tcW w:w="2835" w:type="dxa"/>
          </w:tcPr>
          <w:p w14:paraId="2A9987E3" w14:textId="77777777" w:rsidR="008C77CC" w:rsidRPr="00DE6E48" w:rsidRDefault="008C77CC" w:rsidP="003437DF">
            <w:pPr>
              <w:pStyle w:val="table1"/>
            </w:pPr>
            <w:r w:rsidRPr="00DE6E48">
              <w:t>Distance from centre (in cm)</w:t>
            </w:r>
          </w:p>
        </w:tc>
        <w:tc>
          <w:tcPr>
            <w:tcW w:w="1030" w:type="dxa"/>
          </w:tcPr>
          <w:p w14:paraId="5EFEEB7A" w14:textId="77777777" w:rsidR="008C77CC" w:rsidRPr="00DE6E48" w:rsidRDefault="008C77CC" w:rsidP="003437DF">
            <w:pPr>
              <w:pStyle w:val="table1"/>
              <w:jc w:val="center"/>
            </w:pPr>
            <w:r w:rsidRPr="00DE6E48">
              <w:t>0</w:t>
            </w:r>
          </w:p>
        </w:tc>
        <w:tc>
          <w:tcPr>
            <w:tcW w:w="1030" w:type="dxa"/>
          </w:tcPr>
          <w:p w14:paraId="749C8341" w14:textId="77777777" w:rsidR="008C77CC" w:rsidRPr="00DE6E48" w:rsidRDefault="008C77CC" w:rsidP="003437DF">
            <w:pPr>
              <w:pStyle w:val="table1"/>
              <w:jc w:val="center"/>
            </w:pPr>
            <w:r w:rsidRPr="00DE6E48">
              <w:t>1</w:t>
            </w:r>
          </w:p>
        </w:tc>
        <w:tc>
          <w:tcPr>
            <w:tcW w:w="1030" w:type="dxa"/>
          </w:tcPr>
          <w:p w14:paraId="33644FF2" w14:textId="77777777" w:rsidR="008C77CC" w:rsidRPr="00DE6E48" w:rsidRDefault="008C77CC" w:rsidP="003437DF">
            <w:pPr>
              <w:pStyle w:val="table1"/>
              <w:jc w:val="center"/>
            </w:pPr>
            <w:r w:rsidRPr="00DE6E48">
              <w:t>2</w:t>
            </w:r>
          </w:p>
        </w:tc>
        <w:tc>
          <w:tcPr>
            <w:tcW w:w="1030" w:type="dxa"/>
          </w:tcPr>
          <w:p w14:paraId="2A5BD028" w14:textId="77777777" w:rsidR="008C77CC" w:rsidRPr="00DE6E48" w:rsidRDefault="008C77CC" w:rsidP="003437DF">
            <w:pPr>
              <w:pStyle w:val="table1"/>
              <w:jc w:val="center"/>
            </w:pPr>
            <w:r w:rsidRPr="00DE6E48">
              <w:t>3</w:t>
            </w:r>
          </w:p>
        </w:tc>
        <w:tc>
          <w:tcPr>
            <w:tcW w:w="1030" w:type="dxa"/>
          </w:tcPr>
          <w:p w14:paraId="1F4D4ED2" w14:textId="77777777" w:rsidR="008C77CC" w:rsidRPr="00DE6E48" w:rsidRDefault="008C77CC" w:rsidP="003437DF">
            <w:pPr>
              <w:pStyle w:val="table1"/>
              <w:jc w:val="center"/>
            </w:pPr>
            <w:r w:rsidRPr="00DE6E48">
              <w:t>4</w:t>
            </w:r>
          </w:p>
        </w:tc>
        <w:tc>
          <w:tcPr>
            <w:tcW w:w="1031" w:type="dxa"/>
          </w:tcPr>
          <w:p w14:paraId="73D5A248" w14:textId="77777777" w:rsidR="008C77CC" w:rsidRPr="00DE6E48" w:rsidRDefault="008C77CC" w:rsidP="003437DF">
            <w:pPr>
              <w:pStyle w:val="table1"/>
              <w:jc w:val="center"/>
            </w:pPr>
            <w:r w:rsidRPr="00DE6E48">
              <w:t>5</w:t>
            </w:r>
          </w:p>
        </w:tc>
      </w:tr>
    </w:tbl>
    <w:p w14:paraId="01E0A851" w14:textId="77777777" w:rsidR="008C77CC" w:rsidRDefault="008C77CC" w:rsidP="008C77CC"/>
    <w:p w14:paraId="22A5DC6E" w14:textId="77777777" w:rsidR="008C77CC" w:rsidRPr="00DE6E48" w:rsidRDefault="008C77CC" w:rsidP="008C77CC">
      <w:r w:rsidRPr="00DE6E48">
        <w:t>C</w:t>
      </w:r>
      <w:r>
        <w:t xml:space="preserve">onnect the points in </w:t>
      </w:r>
      <w:r w:rsidRPr="00DE6E48">
        <w:t>order with a smooth curve.</w:t>
      </w:r>
    </w:p>
    <w:p w14:paraId="500639DC" w14:textId="77777777" w:rsidR="008C77CC" w:rsidRPr="00DE6E48" w:rsidRDefault="008C77CC" w:rsidP="008C77CC">
      <w:r>
        <w:t>Is this an Archimede</w:t>
      </w:r>
      <w:r w:rsidRPr="00DE6E48">
        <w:t>an</w:t>
      </w:r>
      <w:r>
        <w:t xml:space="preserve"> or logarithmic spiral? How do</w:t>
      </w:r>
      <w:r w:rsidRPr="00DE6E48">
        <w:t xml:space="preserve"> you know? Did you need the graph to determine this?</w:t>
      </w:r>
    </w:p>
    <w:p w14:paraId="19E68BDC" w14:textId="77777777" w:rsidR="008C77CC" w:rsidRDefault="008C77CC" w:rsidP="008C77CC">
      <w:r>
        <w:t xml:space="preserve">What patterns can you see in the table? </w:t>
      </w:r>
    </w:p>
    <w:p w14:paraId="3C902FB8" w14:textId="77777777" w:rsidR="008C77CC" w:rsidRPr="0071055D" w:rsidRDefault="008C77CC" w:rsidP="008C77CC">
      <w:r w:rsidRPr="00DE6E48">
        <w:t xml:space="preserve">Use the pattern to extend the table. How many times around do you need to go for you to decide </w:t>
      </w:r>
      <w:r>
        <w:t xml:space="preserve">what kind of </w:t>
      </w:r>
      <w:r w:rsidRPr="00DE6E48">
        <w:t>spiral</w:t>
      </w:r>
      <w:r>
        <w:t xml:space="preserve"> it is</w:t>
      </w:r>
      <w:r w:rsidRPr="00DE6E48">
        <w:t>?</w:t>
      </w:r>
    </w:p>
    <w:p w14:paraId="0283738C" w14:textId="77777777" w:rsidR="008C77CC" w:rsidRDefault="008C77CC">
      <w:pPr>
        <w:spacing w:after="160"/>
        <w:rPr>
          <w:rFonts w:asciiTheme="majorHAnsi" w:eastAsiaTheme="majorEastAsia" w:hAnsiTheme="majorHAnsi" w:cstheme="majorBidi"/>
          <w:b/>
          <w:color w:val="354F5F"/>
          <w:sz w:val="36"/>
          <w:szCs w:val="32"/>
        </w:rPr>
      </w:pPr>
      <w:r>
        <w:br w:type="page"/>
      </w:r>
    </w:p>
    <w:p w14:paraId="07F48333" w14:textId="77777777" w:rsidR="008C77CC" w:rsidRPr="00BB7998" w:rsidRDefault="008C77CC" w:rsidP="008C77CC">
      <w:pPr>
        <w:pStyle w:val="Heading1"/>
      </w:pPr>
      <w:r w:rsidRPr="00BB7998">
        <w:t>Drawing spirals 2</w:t>
      </w:r>
    </w:p>
    <w:p w14:paraId="4A59FDFE" w14:textId="77777777" w:rsidR="008C77CC" w:rsidRPr="00DE6E48" w:rsidRDefault="008C77CC" w:rsidP="008C77CC">
      <w:r w:rsidRPr="00DE6E48">
        <w:t>Plot the points on polar graph paper. Connect the points in order with a smooth curve.</w:t>
      </w:r>
    </w:p>
    <w:tbl>
      <w:tblPr>
        <w:tblStyle w:val="TableGrid"/>
        <w:tblW w:w="5000" w:type="pct"/>
        <w:tblCellMar>
          <w:left w:w="0" w:type="dxa"/>
          <w:right w:w="0" w:type="dxa"/>
        </w:tblCellMar>
        <w:tblLook w:val="04A0" w:firstRow="1" w:lastRow="0" w:firstColumn="1" w:lastColumn="0" w:noHBand="0" w:noVBand="1"/>
      </w:tblPr>
      <w:tblGrid>
        <w:gridCol w:w="2173"/>
        <w:gridCol w:w="423"/>
        <w:gridCol w:w="423"/>
        <w:gridCol w:w="423"/>
        <w:gridCol w:w="423"/>
        <w:gridCol w:w="423"/>
        <w:gridCol w:w="413"/>
        <w:gridCol w:w="423"/>
        <w:gridCol w:w="423"/>
        <w:gridCol w:w="423"/>
        <w:gridCol w:w="423"/>
        <w:gridCol w:w="423"/>
        <w:gridCol w:w="423"/>
        <w:gridCol w:w="413"/>
        <w:gridCol w:w="423"/>
        <w:gridCol w:w="413"/>
      </w:tblGrid>
      <w:tr w:rsidR="008C77CC" w:rsidRPr="00DE6E48" w14:paraId="7FE00870" w14:textId="77777777" w:rsidTr="003437DF">
        <w:tc>
          <w:tcPr>
            <w:tcW w:w="2608" w:type="dxa"/>
          </w:tcPr>
          <w:p w14:paraId="7971C829" w14:textId="77777777" w:rsidR="008C77CC" w:rsidRPr="005F7E95" w:rsidRDefault="008C77CC" w:rsidP="003437DF">
            <w:pPr>
              <w:pStyle w:val="table1"/>
              <w:ind w:left="113"/>
              <w:rPr>
                <w:sz w:val="16"/>
                <w:szCs w:val="16"/>
              </w:rPr>
            </w:pPr>
            <w:r w:rsidRPr="005F7E95">
              <w:rPr>
                <w:sz w:val="16"/>
                <w:szCs w:val="16"/>
              </w:rPr>
              <w:t>Angle in degrees</w:t>
            </w:r>
          </w:p>
        </w:tc>
        <w:tc>
          <w:tcPr>
            <w:tcW w:w="454" w:type="dxa"/>
          </w:tcPr>
          <w:p w14:paraId="1D18C814" w14:textId="77777777" w:rsidR="008C77CC" w:rsidRPr="005F7E95" w:rsidRDefault="008C77CC" w:rsidP="003437DF">
            <w:pPr>
              <w:pStyle w:val="table1"/>
              <w:adjustRightInd w:val="0"/>
              <w:jc w:val="center"/>
              <w:rPr>
                <w:sz w:val="16"/>
                <w:szCs w:val="16"/>
              </w:rPr>
            </w:pPr>
            <w:r w:rsidRPr="005F7E95">
              <w:rPr>
                <w:sz w:val="16"/>
                <w:szCs w:val="16"/>
              </w:rPr>
              <w:t>0</w:t>
            </w:r>
          </w:p>
        </w:tc>
        <w:tc>
          <w:tcPr>
            <w:tcW w:w="454" w:type="dxa"/>
          </w:tcPr>
          <w:p w14:paraId="5AC0726B" w14:textId="77777777" w:rsidR="008C77CC" w:rsidRPr="005F7E95" w:rsidRDefault="008C77CC" w:rsidP="003437DF">
            <w:pPr>
              <w:pStyle w:val="table1"/>
              <w:adjustRightInd w:val="0"/>
              <w:jc w:val="center"/>
              <w:rPr>
                <w:sz w:val="16"/>
                <w:szCs w:val="16"/>
              </w:rPr>
            </w:pPr>
            <w:r w:rsidRPr="005F7E95">
              <w:rPr>
                <w:sz w:val="16"/>
                <w:szCs w:val="16"/>
              </w:rPr>
              <w:t>30</w:t>
            </w:r>
          </w:p>
        </w:tc>
        <w:tc>
          <w:tcPr>
            <w:tcW w:w="454" w:type="dxa"/>
          </w:tcPr>
          <w:p w14:paraId="23F253D5" w14:textId="77777777" w:rsidR="008C77CC" w:rsidRPr="005F7E95" w:rsidRDefault="008C77CC" w:rsidP="003437DF">
            <w:pPr>
              <w:pStyle w:val="table1"/>
              <w:adjustRightInd w:val="0"/>
              <w:jc w:val="center"/>
              <w:rPr>
                <w:sz w:val="16"/>
                <w:szCs w:val="16"/>
              </w:rPr>
            </w:pPr>
            <w:r w:rsidRPr="005F7E95">
              <w:rPr>
                <w:sz w:val="16"/>
                <w:szCs w:val="16"/>
              </w:rPr>
              <w:t>60</w:t>
            </w:r>
          </w:p>
        </w:tc>
        <w:tc>
          <w:tcPr>
            <w:tcW w:w="454" w:type="dxa"/>
          </w:tcPr>
          <w:p w14:paraId="2286C781" w14:textId="77777777" w:rsidR="008C77CC" w:rsidRPr="005F7E95" w:rsidRDefault="008C77CC" w:rsidP="003437DF">
            <w:pPr>
              <w:pStyle w:val="table1"/>
              <w:adjustRightInd w:val="0"/>
              <w:jc w:val="center"/>
              <w:rPr>
                <w:sz w:val="16"/>
                <w:szCs w:val="16"/>
              </w:rPr>
            </w:pPr>
            <w:r w:rsidRPr="005F7E95">
              <w:rPr>
                <w:sz w:val="16"/>
                <w:szCs w:val="16"/>
              </w:rPr>
              <w:t>90</w:t>
            </w:r>
          </w:p>
        </w:tc>
        <w:tc>
          <w:tcPr>
            <w:tcW w:w="454" w:type="dxa"/>
          </w:tcPr>
          <w:p w14:paraId="27A07163" w14:textId="77777777" w:rsidR="008C77CC" w:rsidRPr="005F7E95" w:rsidRDefault="008C77CC" w:rsidP="003437DF">
            <w:pPr>
              <w:pStyle w:val="table1"/>
              <w:adjustRightInd w:val="0"/>
              <w:jc w:val="center"/>
              <w:rPr>
                <w:sz w:val="16"/>
                <w:szCs w:val="16"/>
              </w:rPr>
            </w:pPr>
            <w:r w:rsidRPr="005F7E95">
              <w:rPr>
                <w:sz w:val="16"/>
                <w:szCs w:val="16"/>
              </w:rPr>
              <w:t>120</w:t>
            </w:r>
          </w:p>
        </w:tc>
        <w:tc>
          <w:tcPr>
            <w:tcW w:w="454" w:type="dxa"/>
          </w:tcPr>
          <w:p w14:paraId="512AAE6B" w14:textId="77777777" w:rsidR="008C77CC" w:rsidRPr="005F7E95" w:rsidRDefault="008C77CC" w:rsidP="003437DF">
            <w:pPr>
              <w:pStyle w:val="table1"/>
              <w:adjustRightInd w:val="0"/>
              <w:jc w:val="center"/>
              <w:rPr>
                <w:sz w:val="16"/>
                <w:szCs w:val="16"/>
              </w:rPr>
            </w:pPr>
            <w:r w:rsidRPr="005F7E95">
              <w:rPr>
                <w:sz w:val="16"/>
                <w:szCs w:val="16"/>
              </w:rPr>
              <w:t>150</w:t>
            </w:r>
          </w:p>
        </w:tc>
        <w:tc>
          <w:tcPr>
            <w:tcW w:w="454" w:type="dxa"/>
          </w:tcPr>
          <w:p w14:paraId="6D721556" w14:textId="77777777" w:rsidR="008C77CC" w:rsidRPr="005F7E95" w:rsidRDefault="008C77CC" w:rsidP="003437DF">
            <w:pPr>
              <w:pStyle w:val="table1"/>
              <w:adjustRightInd w:val="0"/>
              <w:jc w:val="center"/>
              <w:rPr>
                <w:sz w:val="16"/>
                <w:szCs w:val="16"/>
              </w:rPr>
            </w:pPr>
            <w:r w:rsidRPr="005F7E95">
              <w:rPr>
                <w:sz w:val="16"/>
                <w:szCs w:val="16"/>
              </w:rPr>
              <w:t>180</w:t>
            </w:r>
          </w:p>
        </w:tc>
        <w:tc>
          <w:tcPr>
            <w:tcW w:w="454" w:type="dxa"/>
          </w:tcPr>
          <w:p w14:paraId="4CA9759C" w14:textId="77777777" w:rsidR="008C77CC" w:rsidRPr="005F7E95" w:rsidRDefault="008C77CC" w:rsidP="003437DF">
            <w:pPr>
              <w:pStyle w:val="table1"/>
              <w:adjustRightInd w:val="0"/>
              <w:jc w:val="center"/>
              <w:rPr>
                <w:sz w:val="16"/>
                <w:szCs w:val="16"/>
              </w:rPr>
            </w:pPr>
            <w:r w:rsidRPr="005F7E95">
              <w:rPr>
                <w:sz w:val="16"/>
                <w:szCs w:val="16"/>
              </w:rPr>
              <w:t>210</w:t>
            </w:r>
          </w:p>
        </w:tc>
        <w:tc>
          <w:tcPr>
            <w:tcW w:w="454" w:type="dxa"/>
          </w:tcPr>
          <w:p w14:paraId="1C11B4C5" w14:textId="77777777" w:rsidR="008C77CC" w:rsidRPr="005F7E95" w:rsidRDefault="008C77CC" w:rsidP="003437DF">
            <w:pPr>
              <w:pStyle w:val="table1"/>
              <w:adjustRightInd w:val="0"/>
              <w:jc w:val="center"/>
              <w:rPr>
                <w:sz w:val="16"/>
                <w:szCs w:val="16"/>
              </w:rPr>
            </w:pPr>
            <w:r w:rsidRPr="005F7E95">
              <w:rPr>
                <w:sz w:val="16"/>
                <w:szCs w:val="16"/>
              </w:rPr>
              <w:t>240</w:t>
            </w:r>
          </w:p>
        </w:tc>
        <w:tc>
          <w:tcPr>
            <w:tcW w:w="454" w:type="dxa"/>
          </w:tcPr>
          <w:p w14:paraId="6E50ADE6" w14:textId="77777777" w:rsidR="008C77CC" w:rsidRPr="005F7E95" w:rsidRDefault="008C77CC" w:rsidP="003437DF">
            <w:pPr>
              <w:pStyle w:val="table1"/>
              <w:adjustRightInd w:val="0"/>
              <w:jc w:val="center"/>
              <w:rPr>
                <w:sz w:val="16"/>
                <w:szCs w:val="16"/>
              </w:rPr>
            </w:pPr>
            <w:r w:rsidRPr="005F7E95">
              <w:rPr>
                <w:sz w:val="16"/>
                <w:szCs w:val="16"/>
              </w:rPr>
              <w:t>270</w:t>
            </w:r>
          </w:p>
        </w:tc>
        <w:tc>
          <w:tcPr>
            <w:tcW w:w="454" w:type="dxa"/>
          </w:tcPr>
          <w:p w14:paraId="282C4392" w14:textId="77777777" w:rsidR="008C77CC" w:rsidRPr="005F7E95" w:rsidRDefault="008C77CC" w:rsidP="003437DF">
            <w:pPr>
              <w:pStyle w:val="table1"/>
              <w:adjustRightInd w:val="0"/>
              <w:jc w:val="center"/>
              <w:rPr>
                <w:sz w:val="16"/>
                <w:szCs w:val="16"/>
              </w:rPr>
            </w:pPr>
            <w:r w:rsidRPr="005F7E95">
              <w:rPr>
                <w:sz w:val="16"/>
                <w:szCs w:val="16"/>
              </w:rPr>
              <w:t>300</w:t>
            </w:r>
          </w:p>
        </w:tc>
        <w:tc>
          <w:tcPr>
            <w:tcW w:w="454" w:type="dxa"/>
          </w:tcPr>
          <w:p w14:paraId="45290AFC" w14:textId="77777777" w:rsidR="008C77CC" w:rsidRPr="005F7E95" w:rsidRDefault="008C77CC" w:rsidP="003437DF">
            <w:pPr>
              <w:pStyle w:val="table1"/>
              <w:adjustRightInd w:val="0"/>
              <w:jc w:val="center"/>
              <w:rPr>
                <w:sz w:val="16"/>
                <w:szCs w:val="16"/>
              </w:rPr>
            </w:pPr>
            <w:r w:rsidRPr="005F7E95">
              <w:rPr>
                <w:sz w:val="16"/>
                <w:szCs w:val="16"/>
              </w:rPr>
              <w:t>330</w:t>
            </w:r>
          </w:p>
        </w:tc>
        <w:tc>
          <w:tcPr>
            <w:tcW w:w="454" w:type="dxa"/>
          </w:tcPr>
          <w:p w14:paraId="5297424F" w14:textId="77777777" w:rsidR="008C77CC" w:rsidRPr="005F7E95" w:rsidRDefault="008C77CC" w:rsidP="003437DF">
            <w:pPr>
              <w:pStyle w:val="table1"/>
              <w:adjustRightInd w:val="0"/>
              <w:jc w:val="center"/>
              <w:rPr>
                <w:sz w:val="16"/>
                <w:szCs w:val="16"/>
              </w:rPr>
            </w:pPr>
            <w:r w:rsidRPr="005F7E95">
              <w:rPr>
                <w:sz w:val="16"/>
                <w:szCs w:val="16"/>
              </w:rPr>
              <w:t>360</w:t>
            </w:r>
          </w:p>
        </w:tc>
        <w:tc>
          <w:tcPr>
            <w:tcW w:w="454" w:type="dxa"/>
          </w:tcPr>
          <w:p w14:paraId="0FD7A599" w14:textId="77777777" w:rsidR="008C77CC" w:rsidRPr="005F7E95" w:rsidRDefault="008C77CC" w:rsidP="003437DF">
            <w:pPr>
              <w:pStyle w:val="table1"/>
              <w:adjustRightInd w:val="0"/>
              <w:jc w:val="center"/>
              <w:rPr>
                <w:sz w:val="16"/>
                <w:szCs w:val="16"/>
              </w:rPr>
            </w:pPr>
            <w:r w:rsidRPr="005F7E95">
              <w:rPr>
                <w:sz w:val="16"/>
                <w:szCs w:val="16"/>
              </w:rPr>
              <w:t>390</w:t>
            </w:r>
          </w:p>
        </w:tc>
        <w:tc>
          <w:tcPr>
            <w:tcW w:w="454" w:type="dxa"/>
          </w:tcPr>
          <w:p w14:paraId="5EF88A57" w14:textId="77777777" w:rsidR="008C77CC" w:rsidRPr="005F7E95" w:rsidRDefault="008C77CC" w:rsidP="003437DF">
            <w:pPr>
              <w:pStyle w:val="table1"/>
              <w:adjustRightInd w:val="0"/>
              <w:jc w:val="center"/>
              <w:rPr>
                <w:sz w:val="16"/>
                <w:szCs w:val="16"/>
              </w:rPr>
            </w:pPr>
            <w:r w:rsidRPr="005F7E95">
              <w:rPr>
                <w:sz w:val="16"/>
                <w:szCs w:val="16"/>
              </w:rPr>
              <w:t>420</w:t>
            </w:r>
          </w:p>
        </w:tc>
      </w:tr>
      <w:tr w:rsidR="008C77CC" w:rsidRPr="00DE6E48" w14:paraId="0C656805" w14:textId="77777777" w:rsidTr="003437DF">
        <w:tc>
          <w:tcPr>
            <w:tcW w:w="2608" w:type="dxa"/>
            <w:tcBorders>
              <w:bottom w:val="double" w:sz="4" w:space="0" w:color="auto"/>
            </w:tcBorders>
          </w:tcPr>
          <w:p w14:paraId="50B0B2EA" w14:textId="77777777" w:rsidR="008C77CC" w:rsidRPr="005F7E95" w:rsidRDefault="008C77CC" w:rsidP="003437DF">
            <w:pPr>
              <w:pStyle w:val="table1"/>
              <w:ind w:left="113"/>
              <w:rPr>
                <w:sz w:val="16"/>
                <w:szCs w:val="16"/>
              </w:rPr>
            </w:pPr>
            <w:r w:rsidRPr="005F7E95">
              <w:rPr>
                <w:sz w:val="16"/>
                <w:szCs w:val="16"/>
              </w:rPr>
              <w:t>Distance from centre in cm</w:t>
            </w:r>
          </w:p>
        </w:tc>
        <w:tc>
          <w:tcPr>
            <w:tcW w:w="454" w:type="dxa"/>
            <w:tcBorders>
              <w:bottom w:val="double" w:sz="4" w:space="0" w:color="auto"/>
            </w:tcBorders>
          </w:tcPr>
          <w:p w14:paraId="25CC8929" w14:textId="77777777" w:rsidR="008C77CC" w:rsidRPr="005F7E95" w:rsidRDefault="008C77CC" w:rsidP="003437DF">
            <w:pPr>
              <w:pStyle w:val="table1"/>
              <w:adjustRightInd w:val="0"/>
              <w:jc w:val="center"/>
              <w:rPr>
                <w:sz w:val="16"/>
                <w:szCs w:val="16"/>
              </w:rPr>
            </w:pPr>
            <w:r w:rsidRPr="005F7E95">
              <w:rPr>
                <w:sz w:val="16"/>
                <w:szCs w:val="16"/>
              </w:rPr>
              <w:t>0.5</w:t>
            </w:r>
          </w:p>
        </w:tc>
        <w:tc>
          <w:tcPr>
            <w:tcW w:w="454" w:type="dxa"/>
            <w:tcBorders>
              <w:bottom w:val="double" w:sz="4" w:space="0" w:color="auto"/>
            </w:tcBorders>
          </w:tcPr>
          <w:p w14:paraId="32B6AEAE" w14:textId="77777777" w:rsidR="008C77CC" w:rsidRPr="005F7E95" w:rsidRDefault="008C77CC" w:rsidP="003437DF">
            <w:pPr>
              <w:pStyle w:val="table1"/>
              <w:adjustRightInd w:val="0"/>
              <w:jc w:val="center"/>
              <w:rPr>
                <w:sz w:val="16"/>
                <w:szCs w:val="16"/>
              </w:rPr>
            </w:pPr>
            <w:r w:rsidRPr="005F7E95">
              <w:rPr>
                <w:sz w:val="16"/>
                <w:szCs w:val="16"/>
              </w:rPr>
              <w:t>0.55</w:t>
            </w:r>
          </w:p>
        </w:tc>
        <w:tc>
          <w:tcPr>
            <w:tcW w:w="454" w:type="dxa"/>
            <w:tcBorders>
              <w:bottom w:val="double" w:sz="4" w:space="0" w:color="auto"/>
            </w:tcBorders>
          </w:tcPr>
          <w:p w14:paraId="25581950" w14:textId="77777777" w:rsidR="008C77CC" w:rsidRPr="005F7E95" w:rsidRDefault="008C77CC" w:rsidP="003437DF">
            <w:pPr>
              <w:pStyle w:val="table1"/>
              <w:adjustRightInd w:val="0"/>
              <w:jc w:val="center"/>
              <w:rPr>
                <w:sz w:val="16"/>
                <w:szCs w:val="16"/>
              </w:rPr>
            </w:pPr>
            <w:r w:rsidRPr="005F7E95">
              <w:rPr>
                <w:sz w:val="16"/>
                <w:szCs w:val="16"/>
              </w:rPr>
              <w:t>0.6</w:t>
            </w:r>
          </w:p>
        </w:tc>
        <w:tc>
          <w:tcPr>
            <w:tcW w:w="454" w:type="dxa"/>
            <w:tcBorders>
              <w:bottom w:val="double" w:sz="4" w:space="0" w:color="auto"/>
            </w:tcBorders>
          </w:tcPr>
          <w:p w14:paraId="3FCFCC35" w14:textId="77777777" w:rsidR="008C77CC" w:rsidRPr="005F7E95" w:rsidRDefault="008C77CC" w:rsidP="003437DF">
            <w:pPr>
              <w:pStyle w:val="table1"/>
              <w:adjustRightInd w:val="0"/>
              <w:jc w:val="center"/>
              <w:rPr>
                <w:sz w:val="16"/>
                <w:szCs w:val="16"/>
              </w:rPr>
            </w:pPr>
            <w:r w:rsidRPr="005F7E95">
              <w:rPr>
                <w:sz w:val="16"/>
                <w:szCs w:val="16"/>
              </w:rPr>
              <w:t>0.65</w:t>
            </w:r>
          </w:p>
        </w:tc>
        <w:tc>
          <w:tcPr>
            <w:tcW w:w="454" w:type="dxa"/>
            <w:tcBorders>
              <w:bottom w:val="double" w:sz="4" w:space="0" w:color="auto"/>
            </w:tcBorders>
          </w:tcPr>
          <w:p w14:paraId="21D9E54C" w14:textId="77777777" w:rsidR="008C77CC" w:rsidRPr="005F7E95" w:rsidRDefault="008C77CC" w:rsidP="003437DF">
            <w:pPr>
              <w:pStyle w:val="table1"/>
              <w:adjustRightInd w:val="0"/>
              <w:jc w:val="center"/>
              <w:rPr>
                <w:sz w:val="16"/>
                <w:szCs w:val="16"/>
              </w:rPr>
            </w:pPr>
            <w:r w:rsidRPr="005F7E95">
              <w:rPr>
                <w:sz w:val="16"/>
                <w:szCs w:val="16"/>
              </w:rPr>
              <w:t>0.7</w:t>
            </w:r>
          </w:p>
        </w:tc>
        <w:tc>
          <w:tcPr>
            <w:tcW w:w="454" w:type="dxa"/>
            <w:tcBorders>
              <w:bottom w:val="double" w:sz="4" w:space="0" w:color="auto"/>
            </w:tcBorders>
          </w:tcPr>
          <w:p w14:paraId="3F3E587F" w14:textId="77777777" w:rsidR="008C77CC" w:rsidRPr="005F7E95" w:rsidRDefault="008C77CC" w:rsidP="003437DF">
            <w:pPr>
              <w:pStyle w:val="table1"/>
              <w:adjustRightInd w:val="0"/>
              <w:jc w:val="center"/>
              <w:rPr>
                <w:sz w:val="16"/>
                <w:szCs w:val="16"/>
              </w:rPr>
            </w:pPr>
            <w:r w:rsidRPr="005F7E95">
              <w:rPr>
                <w:sz w:val="16"/>
                <w:szCs w:val="16"/>
              </w:rPr>
              <w:t>0.8</w:t>
            </w:r>
          </w:p>
        </w:tc>
        <w:tc>
          <w:tcPr>
            <w:tcW w:w="454" w:type="dxa"/>
            <w:tcBorders>
              <w:bottom w:val="double" w:sz="4" w:space="0" w:color="auto"/>
            </w:tcBorders>
          </w:tcPr>
          <w:p w14:paraId="55D5C957" w14:textId="77777777" w:rsidR="008C77CC" w:rsidRPr="005F7E95" w:rsidRDefault="008C77CC" w:rsidP="003437DF">
            <w:pPr>
              <w:pStyle w:val="table1"/>
              <w:adjustRightInd w:val="0"/>
              <w:jc w:val="center"/>
              <w:rPr>
                <w:sz w:val="16"/>
                <w:szCs w:val="16"/>
              </w:rPr>
            </w:pPr>
            <w:r w:rsidRPr="005F7E95">
              <w:rPr>
                <w:sz w:val="16"/>
                <w:szCs w:val="16"/>
              </w:rPr>
              <w:t>0.85</w:t>
            </w:r>
          </w:p>
        </w:tc>
        <w:tc>
          <w:tcPr>
            <w:tcW w:w="454" w:type="dxa"/>
            <w:tcBorders>
              <w:bottom w:val="double" w:sz="4" w:space="0" w:color="auto"/>
            </w:tcBorders>
          </w:tcPr>
          <w:p w14:paraId="0599FA35" w14:textId="77777777" w:rsidR="008C77CC" w:rsidRPr="005F7E95" w:rsidRDefault="008C77CC" w:rsidP="003437DF">
            <w:pPr>
              <w:pStyle w:val="table1"/>
              <w:adjustRightInd w:val="0"/>
              <w:jc w:val="center"/>
              <w:rPr>
                <w:sz w:val="16"/>
                <w:szCs w:val="16"/>
              </w:rPr>
            </w:pPr>
            <w:r w:rsidRPr="005F7E95">
              <w:rPr>
                <w:sz w:val="16"/>
                <w:szCs w:val="16"/>
              </w:rPr>
              <w:t>0.95</w:t>
            </w:r>
          </w:p>
        </w:tc>
        <w:tc>
          <w:tcPr>
            <w:tcW w:w="454" w:type="dxa"/>
            <w:tcBorders>
              <w:bottom w:val="double" w:sz="4" w:space="0" w:color="auto"/>
            </w:tcBorders>
          </w:tcPr>
          <w:p w14:paraId="7F20706F" w14:textId="77777777" w:rsidR="008C77CC" w:rsidRPr="005F7E95" w:rsidRDefault="008C77CC" w:rsidP="003437DF">
            <w:pPr>
              <w:pStyle w:val="table1"/>
              <w:adjustRightInd w:val="0"/>
              <w:jc w:val="center"/>
              <w:rPr>
                <w:sz w:val="16"/>
                <w:szCs w:val="16"/>
              </w:rPr>
            </w:pPr>
            <w:r w:rsidRPr="005F7E95">
              <w:rPr>
                <w:sz w:val="16"/>
                <w:szCs w:val="16"/>
              </w:rPr>
              <w:t>1.05</w:t>
            </w:r>
          </w:p>
        </w:tc>
        <w:tc>
          <w:tcPr>
            <w:tcW w:w="454" w:type="dxa"/>
            <w:tcBorders>
              <w:bottom w:val="double" w:sz="4" w:space="0" w:color="auto"/>
            </w:tcBorders>
          </w:tcPr>
          <w:p w14:paraId="1A864079" w14:textId="77777777" w:rsidR="008C77CC" w:rsidRPr="005F7E95" w:rsidRDefault="008C77CC" w:rsidP="003437DF">
            <w:pPr>
              <w:pStyle w:val="table1"/>
              <w:adjustRightInd w:val="0"/>
              <w:jc w:val="center"/>
              <w:rPr>
                <w:sz w:val="16"/>
                <w:szCs w:val="16"/>
              </w:rPr>
            </w:pPr>
            <w:r w:rsidRPr="005F7E95">
              <w:rPr>
                <w:sz w:val="16"/>
                <w:szCs w:val="16"/>
              </w:rPr>
              <w:t>1.15</w:t>
            </w:r>
          </w:p>
        </w:tc>
        <w:tc>
          <w:tcPr>
            <w:tcW w:w="454" w:type="dxa"/>
            <w:tcBorders>
              <w:bottom w:val="double" w:sz="4" w:space="0" w:color="auto"/>
            </w:tcBorders>
          </w:tcPr>
          <w:p w14:paraId="2B641609" w14:textId="77777777" w:rsidR="008C77CC" w:rsidRPr="005F7E95" w:rsidRDefault="008C77CC" w:rsidP="003437DF">
            <w:pPr>
              <w:pStyle w:val="table1"/>
              <w:adjustRightInd w:val="0"/>
              <w:jc w:val="center"/>
              <w:rPr>
                <w:sz w:val="16"/>
                <w:szCs w:val="16"/>
              </w:rPr>
            </w:pPr>
            <w:r w:rsidRPr="005F7E95">
              <w:rPr>
                <w:sz w:val="16"/>
                <w:szCs w:val="16"/>
              </w:rPr>
              <w:t>1.25</w:t>
            </w:r>
          </w:p>
        </w:tc>
        <w:tc>
          <w:tcPr>
            <w:tcW w:w="454" w:type="dxa"/>
            <w:tcBorders>
              <w:bottom w:val="double" w:sz="4" w:space="0" w:color="auto"/>
            </w:tcBorders>
          </w:tcPr>
          <w:p w14:paraId="39AE13F6" w14:textId="77777777" w:rsidR="008C77CC" w:rsidRPr="005F7E95" w:rsidRDefault="008C77CC" w:rsidP="003437DF">
            <w:pPr>
              <w:pStyle w:val="table1"/>
              <w:adjustRightInd w:val="0"/>
              <w:jc w:val="center"/>
              <w:rPr>
                <w:sz w:val="16"/>
                <w:szCs w:val="16"/>
              </w:rPr>
            </w:pPr>
            <w:r w:rsidRPr="005F7E95">
              <w:rPr>
                <w:sz w:val="16"/>
                <w:szCs w:val="16"/>
              </w:rPr>
              <w:t>1.35</w:t>
            </w:r>
          </w:p>
        </w:tc>
        <w:tc>
          <w:tcPr>
            <w:tcW w:w="454" w:type="dxa"/>
            <w:tcBorders>
              <w:bottom w:val="double" w:sz="4" w:space="0" w:color="auto"/>
            </w:tcBorders>
          </w:tcPr>
          <w:p w14:paraId="6640A326" w14:textId="77777777" w:rsidR="008C77CC" w:rsidRPr="005F7E95" w:rsidRDefault="008C77CC" w:rsidP="003437DF">
            <w:pPr>
              <w:pStyle w:val="table1"/>
              <w:adjustRightInd w:val="0"/>
              <w:jc w:val="center"/>
              <w:rPr>
                <w:sz w:val="16"/>
                <w:szCs w:val="16"/>
              </w:rPr>
            </w:pPr>
            <w:r w:rsidRPr="005F7E95">
              <w:rPr>
                <w:sz w:val="16"/>
                <w:szCs w:val="16"/>
              </w:rPr>
              <w:t>1.5</w:t>
            </w:r>
          </w:p>
        </w:tc>
        <w:tc>
          <w:tcPr>
            <w:tcW w:w="454" w:type="dxa"/>
            <w:tcBorders>
              <w:bottom w:val="double" w:sz="4" w:space="0" w:color="auto"/>
            </w:tcBorders>
          </w:tcPr>
          <w:p w14:paraId="58BFE064" w14:textId="77777777" w:rsidR="008C77CC" w:rsidRPr="005F7E95" w:rsidRDefault="008C77CC" w:rsidP="003437DF">
            <w:pPr>
              <w:pStyle w:val="table1"/>
              <w:adjustRightInd w:val="0"/>
              <w:jc w:val="center"/>
              <w:rPr>
                <w:sz w:val="16"/>
                <w:szCs w:val="16"/>
              </w:rPr>
            </w:pPr>
            <w:r w:rsidRPr="005F7E95">
              <w:rPr>
                <w:sz w:val="16"/>
                <w:szCs w:val="16"/>
              </w:rPr>
              <w:t>1.65</w:t>
            </w:r>
          </w:p>
        </w:tc>
        <w:tc>
          <w:tcPr>
            <w:tcW w:w="454" w:type="dxa"/>
            <w:tcBorders>
              <w:bottom w:val="double" w:sz="4" w:space="0" w:color="auto"/>
            </w:tcBorders>
          </w:tcPr>
          <w:p w14:paraId="54103245" w14:textId="77777777" w:rsidR="008C77CC" w:rsidRPr="005F7E95" w:rsidRDefault="008C77CC" w:rsidP="003437DF">
            <w:pPr>
              <w:pStyle w:val="table1"/>
              <w:adjustRightInd w:val="0"/>
              <w:jc w:val="center"/>
              <w:rPr>
                <w:sz w:val="16"/>
                <w:szCs w:val="16"/>
              </w:rPr>
            </w:pPr>
            <w:r w:rsidRPr="005F7E95">
              <w:rPr>
                <w:sz w:val="16"/>
                <w:szCs w:val="16"/>
              </w:rPr>
              <w:t>1.8</w:t>
            </w:r>
          </w:p>
        </w:tc>
      </w:tr>
      <w:tr w:rsidR="008C77CC" w:rsidRPr="005F7E95" w14:paraId="03B6007C" w14:textId="77777777" w:rsidTr="003437DF">
        <w:tc>
          <w:tcPr>
            <w:tcW w:w="2608" w:type="dxa"/>
            <w:tcBorders>
              <w:top w:val="double" w:sz="4" w:space="0" w:color="auto"/>
              <w:left w:val="single" w:sz="4" w:space="0" w:color="auto"/>
              <w:bottom w:val="single" w:sz="4" w:space="0" w:color="auto"/>
              <w:right w:val="single" w:sz="4" w:space="0" w:color="auto"/>
            </w:tcBorders>
          </w:tcPr>
          <w:p w14:paraId="29545153" w14:textId="77777777" w:rsidR="008C77CC" w:rsidRPr="005F7E95" w:rsidRDefault="008C77CC" w:rsidP="003437DF">
            <w:pPr>
              <w:pStyle w:val="table1"/>
              <w:ind w:left="113"/>
              <w:rPr>
                <w:sz w:val="16"/>
                <w:szCs w:val="16"/>
              </w:rPr>
            </w:pPr>
            <w:r w:rsidRPr="005F7E95">
              <w:rPr>
                <w:sz w:val="16"/>
                <w:szCs w:val="16"/>
              </w:rPr>
              <w:t>Angle in degrees</w:t>
            </w:r>
          </w:p>
        </w:tc>
        <w:tc>
          <w:tcPr>
            <w:tcW w:w="454" w:type="dxa"/>
            <w:tcBorders>
              <w:top w:val="double" w:sz="4" w:space="0" w:color="auto"/>
              <w:left w:val="single" w:sz="4" w:space="0" w:color="auto"/>
              <w:bottom w:val="single" w:sz="4" w:space="0" w:color="auto"/>
              <w:right w:val="single" w:sz="4" w:space="0" w:color="auto"/>
            </w:tcBorders>
          </w:tcPr>
          <w:p w14:paraId="22C097E6" w14:textId="77777777" w:rsidR="008C77CC" w:rsidRPr="005F7E95" w:rsidRDefault="008C77CC" w:rsidP="003437DF">
            <w:pPr>
              <w:pStyle w:val="table1"/>
              <w:adjustRightInd w:val="0"/>
              <w:jc w:val="center"/>
              <w:rPr>
                <w:sz w:val="16"/>
                <w:szCs w:val="16"/>
              </w:rPr>
            </w:pPr>
            <w:r w:rsidRPr="005F7E95">
              <w:rPr>
                <w:sz w:val="16"/>
                <w:szCs w:val="16"/>
              </w:rPr>
              <w:t>450</w:t>
            </w:r>
          </w:p>
        </w:tc>
        <w:tc>
          <w:tcPr>
            <w:tcW w:w="454" w:type="dxa"/>
            <w:tcBorders>
              <w:top w:val="double" w:sz="4" w:space="0" w:color="auto"/>
              <w:left w:val="single" w:sz="4" w:space="0" w:color="auto"/>
              <w:bottom w:val="single" w:sz="4" w:space="0" w:color="auto"/>
              <w:right w:val="single" w:sz="4" w:space="0" w:color="auto"/>
            </w:tcBorders>
          </w:tcPr>
          <w:p w14:paraId="5190159D" w14:textId="77777777" w:rsidR="008C77CC" w:rsidRPr="005F7E95" w:rsidRDefault="008C77CC" w:rsidP="003437DF">
            <w:pPr>
              <w:pStyle w:val="table1"/>
              <w:adjustRightInd w:val="0"/>
              <w:jc w:val="center"/>
              <w:rPr>
                <w:sz w:val="16"/>
                <w:szCs w:val="16"/>
              </w:rPr>
            </w:pPr>
            <w:r w:rsidRPr="005F7E95">
              <w:rPr>
                <w:sz w:val="16"/>
                <w:szCs w:val="16"/>
              </w:rPr>
              <w:t>480</w:t>
            </w:r>
          </w:p>
        </w:tc>
        <w:tc>
          <w:tcPr>
            <w:tcW w:w="454" w:type="dxa"/>
            <w:tcBorders>
              <w:top w:val="double" w:sz="4" w:space="0" w:color="auto"/>
              <w:left w:val="single" w:sz="4" w:space="0" w:color="auto"/>
              <w:bottom w:val="single" w:sz="4" w:space="0" w:color="auto"/>
              <w:right w:val="single" w:sz="4" w:space="0" w:color="auto"/>
            </w:tcBorders>
          </w:tcPr>
          <w:p w14:paraId="1F9A17AE" w14:textId="77777777" w:rsidR="008C77CC" w:rsidRPr="005F7E95" w:rsidRDefault="008C77CC" w:rsidP="003437DF">
            <w:pPr>
              <w:pStyle w:val="table1"/>
              <w:adjustRightInd w:val="0"/>
              <w:jc w:val="center"/>
              <w:rPr>
                <w:sz w:val="16"/>
                <w:szCs w:val="16"/>
              </w:rPr>
            </w:pPr>
            <w:r w:rsidRPr="005F7E95">
              <w:rPr>
                <w:sz w:val="16"/>
                <w:szCs w:val="16"/>
              </w:rPr>
              <w:t>510</w:t>
            </w:r>
          </w:p>
        </w:tc>
        <w:tc>
          <w:tcPr>
            <w:tcW w:w="454" w:type="dxa"/>
            <w:tcBorders>
              <w:top w:val="double" w:sz="4" w:space="0" w:color="auto"/>
              <w:left w:val="single" w:sz="4" w:space="0" w:color="auto"/>
              <w:bottom w:val="single" w:sz="4" w:space="0" w:color="auto"/>
              <w:right w:val="single" w:sz="4" w:space="0" w:color="auto"/>
            </w:tcBorders>
          </w:tcPr>
          <w:p w14:paraId="758B3A69" w14:textId="77777777" w:rsidR="008C77CC" w:rsidRPr="005F7E95" w:rsidRDefault="008C77CC" w:rsidP="003437DF">
            <w:pPr>
              <w:pStyle w:val="table1"/>
              <w:adjustRightInd w:val="0"/>
              <w:jc w:val="center"/>
              <w:rPr>
                <w:sz w:val="16"/>
                <w:szCs w:val="16"/>
              </w:rPr>
            </w:pPr>
            <w:r w:rsidRPr="005F7E95">
              <w:rPr>
                <w:sz w:val="16"/>
                <w:szCs w:val="16"/>
              </w:rPr>
              <w:t>540</w:t>
            </w:r>
          </w:p>
        </w:tc>
        <w:tc>
          <w:tcPr>
            <w:tcW w:w="454" w:type="dxa"/>
            <w:tcBorders>
              <w:top w:val="double" w:sz="4" w:space="0" w:color="auto"/>
              <w:left w:val="single" w:sz="4" w:space="0" w:color="auto"/>
              <w:bottom w:val="single" w:sz="4" w:space="0" w:color="auto"/>
              <w:right w:val="single" w:sz="4" w:space="0" w:color="auto"/>
            </w:tcBorders>
          </w:tcPr>
          <w:p w14:paraId="794CC3EE" w14:textId="77777777" w:rsidR="008C77CC" w:rsidRPr="005F7E95" w:rsidRDefault="008C77CC" w:rsidP="003437DF">
            <w:pPr>
              <w:pStyle w:val="table1"/>
              <w:adjustRightInd w:val="0"/>
              <w:jc w:val="center"/>
              <w:rPr>
                <w:sz w:val="16"/>
                <w:szCs w:val="16"/>
              </w:rPr>
            </w:pPr>
            <w:r w:rsidRPr="005F7E95">
              <w:rPr>
                <w:sz w:val="16"/>
                <w:szCs w:val="16"/>
              </w:rPr>
              <w:t>570</w:t>
            </w:r>
          </w:p>
        </w:tc>
        <w:tc>
          <w:tcPr>
            <w:tcW w:w="454" w:type="dxa"/>
            <w:tcBorders>
              <w:top w:val="double" w:sz="4" w:space="0" w:color="auto"/>
              <w:left w:val="single" w:sz="4" w:space="0" w:color="auto"/>
              <w:bottom w:val="single" w:sz="4" w:space="0" w:color="auto"/>
              <w:right w:val="single" w:sz="4" w:space="0" w:color="auto"/>
            </w:tcBorders>
          </w:tcPr>
          <w:p w14:paraId="11056FFC" w14:textId="77777777" w:rsidR="008C77CC" w:rsidRPr="005F7E95" w:rsidRDefault="008C77CC" w:rsidP="003437DF">
            <w:pPr>
              <w:pStyle w:val="table1"/>
              <w:adjustRightInd w:val="0"/>
              <w:jc w:val="center"/>
              <w:rPr>
                <w:sz w:val="16"/>
                <w:szCs w:val="16"/>
              </w:rPr>
            </w:pPr>
            <w:r w:rsidRPr="005F7E95">
              <w:rPr>
                <w:sz w:val="16"/>
                <w:szCs w:val="16"/>
              </w:rPr>
              <w:t>600</w:t>
            </w:r>
          </w:p>
        </w:tc>
        <w:tc>
          <w:tcPr>
            <w:tcW w:w="454" w:type="dxa"/>
            <w:tcBorders>
              <w:top w:val="double" w:sz="4" w:space="0" w:color="auto"/>
              <w:left w:val="single" w:sz="4" w:space="0" w:color="auto"/>
              <w:bottom w:val="single" w:sz="4" w:space="0" w:color="auto"/>
              <w:right w:val="single" w:sz="4" w:space="0" w:color="auto"/>
            </w:tcBorders>
          </w:tcPr>
          <w:p w14:paraId="18A5C707" w14:textId="77777777" w:rsidR="008C77CC" w:rsidRPr="005F7E95" w:rsidRDefault="008C77CC" w:rsidP="003437DF">
            <w:pPr>
              <w:pStyle w:val="table1"/>
              <w:adjustRightInd w:val="0"/>
              <w:jc w:val="center"/>
              <w:rPr>
                <w:sz w:val="16"/>
                <w:szCs w:val="16"/>
              </w:rPr>
            </w:pPr>
            <w:r w:rsidRPr="005F7E95">
              <w:rPr>
                <w:sz w:val="16"/>
                <w:szCs w:val="16"/>
              </w:rPr>
              <w:t>630</w:t>
            </w:r>
          </w:p>
        </w:tc>
        <w:tc>
          <w:tcPr>
            <w:tcW w:w="454" w:type="dxa"/>
            <w:tcBorders>
              <w:top w:val="double" w:sz="4" w:space="0" w:color="auto"/>
              <w:left w:val="single" w:sz="4" w:space="0" w:color="auto"/>
              <w:bottom w:val="single" w:sz="4" w:space="0" w:color="auto"/>
              <w:right w:val="single" w:sz="4" w:space="0" w:color="auto"/>
            </w:tcBorders>
          </w:tcPr>
          <w:p w14:paraId="2AD11F07" w14:textId="77777777" w:rsidR="008C77CC" w:rsidRPr="005F7E95" w:rsidRDefault="008C77CC" w:rsidP="003437DF">
            <w:pPr>
              <w:pStyle w:val="table1"/>
              <w:adjustRightInd w:val="0"/>
              <w:jc w:val="center"/>
              <w:rPr>
                <w:sz w:val="16"/>
                <w:szCs w:val="16"/>
              </w:rPr>
            </w:pPr>
            <w:r w:rsidRPr="005F7E95">
              <w:rPr>
                <w:sz w:val="16"/>
                <w:szCs w:val="16"/>
              </w:rPr>
              <w:t>660</w:t>
            </w:r>
          </w:p>
        </w:tc>
        <w:tc>
          <w:tcPr>
            <w:tcW w:w="454" w:type="dxa"/>
            <w:tcBorders>
              <w:top w:val="double" w:sz="4" w:space="0" w:color="auto"/>
              <w:left w:val="single" w:sz="4" w:space="0" w:color="auto"/>
              <w:bottom w:val="single" w:sz="4" w:space="0" w:color="auto"/>
              <w:right w:val="single" w:sz="4" w:space="0" w:color="auto"/>
            </w:tcBorders>
          </w:tcPr>
          <w:p w14:paraId="33A00DF6" w14:textId="77777777" w:rsidR="008C77CC" w:rsidRPr="005F7E95" w:rsidRDefault="008C77CC" w:rsidP="003437DF">
            <w:pPr>
              <w:pStyle w:val="table1"/>
              <w:adjustRightInd w:val="0"/>
              <w:jc w:val="center"/>
              <w:rPr>
                <w:sz w:val="16"/>
                <w:szCs w:val="16"/>
              </w:rPr>
            </w:pPr>
            <w:r w:rsidRPr="005F7E95">
              <w:rPr>
                <w:sz w:val="16"/>
                <w:szCs w:val="16"/>
              </w:rPr>
              <w:t>690</w:t>
            </w:r>
          </w:p>
        </w:tc>
        <w:tc>
          <w:tcPr>
            <w:tcW w:w="454" w:type="dxa"/>
            <w:tcBorders>
              <w:top w:val="double" w:sz="4" w:space="0" w:color="auto"/>
              <w:left w:val="single" w:sz="4" w:space="0" w:color="auto"/>
              <w:bottom w:val="single" w:sz="4" w:space="0" w:color="auto"/>
              <w:right w:val="single" w:sz="4" w:space="0" w:color="auto"/>
            </w:tcBorders>
          </w:tcPr>
          <w:p w14:paraId="1E44559C" w14:textId="77777777" w:rsidR="008C77CC" w:rsidRPr="005F7E95" w:rsidRDefault="008C77CC" w:rsidP="003437DF">
            <w:pPr>
              <w:pStyle w:val="table1"/>
              <w:adjustRightInd w:val="0"/>
              <w:jc w:val="center"/>
              <w:rPr>
                <w:sz w:val="16"/>
                <w:szCs w:val="16"/>
              </w:rPr>
            </w:pPr>
            <w:r w:rsidRPr="005F7E95">
              <w:rPr>
                <w:sz w:val="16"/>
                <w:szCs w:val="16"/>
              </w:rPr>
              <w:t>720</w:t>
            </w:r>
          </w:p>
        </w:tc>
        <w:tc>
          <w:tcPr>
            <w:tcW w:w="454" w:type="dxa"/>
            <w:tcBorders>
              <w:top w:val="double" w:sz="4" w:space="0" w:color="auto"/>
              <w:left w:val="single" w:sz="4" w:space="0" w:color="auto"/>
              <w:bottom w:val="single" w:sz="4" w:space="0" w:color="auto"/>
              <w:right w:val="single" w:sz="4" w:space="0" w:color="auto"/>
            </w:tcBorders>
          </w:tcPr>
          <w:p w14:paraId="3E9500D6" w14:textId="77777777" w:rsidR="008C77CC" w:rsidRPr="005F7E95" w:rsidRDefault="008C77CC" w:rsidP="003437DF">
            <w:pPr>
              <w:pStyle w:val="table1"/>
              <w:adjustRightInd w:val="0"/>
              <w:jc w:val="center"/>
              <w:rPr>
                <w:sz w:val="16"/>
                <w:szCs w:val="16"/>
              </w:rPr>
            </w:pPr>
            <w:r w:rsidRPr="005F7E95">
              <w:rPr>
                <w:sz w:val="16"/>
                <w:szCs w:val="16"/>
              </w:rPr>
              <w:t>750</w:t>
            </w:r>
          </w:p>
        </w:tc>
        <w:tc>
          <w:tcPr>
            <w:tcW w:w="454" w:type="dxa"/>
            <w:tcBorders>
              <w:top w:val="double" w:sz="4" w:space="0" w:color="auto"/>
              <w:left w:val="single" w:sz="4" w:space="0" w:color="auto"/>
              <w:bottom w:val="single" w:sz="4" w:space="0" w:color="auto"/>
              <w:right w:val="single" w:sz="4" w:space="0" w:color="auto"/>
            </w:tcBorders>
          </w:tcPr>
          <w:p w14:paraId="754DF04C" w14:textId="77777777" w:rsidR="008C77CC" w:rsidRPr="005F7E95" w:rsidRDefault="008C77CC" w:rsidP="003437DF">
            <w:pPr>
              <w:pStyle w:val="table1"/>
              <w:adjustRightInd w:val="0"/>
              <w:jc w:val="center"/>
              <w:rPr>
                <w:sz w:val="16"/>
                <w:szCs w:val="16"/>
              </w:rPr>
            </w:pPr>
            <w:r w:rsidRPr="005F7E95">
              <w:rPr>
                <w:sz w:val="16"/>
                <w:szCs w:val="16"/>
              </w:rPr>
              <w:t>780</w:t>
            </w:r>
          </w:p>
        </w:tc>
        <w:tc>
          <w:tcPr>
            <w:tcW w:w="454" w:type="dxa"/>
            <w:tcBorders>
              <w:top w:val="double" w:sz="4" w:space="0" w:color="auto"/>
              <w:left w:val="single" w:sz="4" w:space="0" w:color="auto"/>
              <w:bottom w:val="single" w:sz="4" w:space="0" w:color="auto"/>
              <w:right w:val="single" w:sz="4" w:space="0" w:color="auto"/>
            </w:tcBorders>
          </w:tcPr>
          <w:p w14:paraId="4A089CA7" w14:textId="77777777" w:rsidR="008C77CC" w:rsidRPr="005F7E95" w:rsidRDefault="008C77CC" w:rsidP="003437DF">
            <w:pPr>
              <w:pStyle w:val="table1"/>
              <w:adjustRightInd w:val="0"/>
              <w:jc w:val="center"/>
              <w:rPr>
                <w:sz w:val="16"/>
                <w:szCs w:val="16"/>
              </w:rPr>
            </w:pPr>
            <w:r w:rsidRPr="005F7E95">
              <w:rPr>
                <w:sz w:val="16"/>
                <w:szCs w:val="16"/>
              </w:rPr>
              <w:t>810</w:t>
            </w:r>
          </w:p>
        </w:tc>
        <w:tc>
          <w:tcPr>
            <w:tcW w:w="454" w:type="dxa"/>
            <w:tcBorders>
              <w:top w:val="double" w:sz="4" w:space="0" w:color="auto"/>
              <w:left w:val="single" w:sz="4" w:space="0" w:color="auto"/>
              <w:bottom w:val="single" w:sz="4" w:space="0" w:color="auto"/>
              <w:right w:val="single" w:sz="4" w:space="0" w:color="auto"/>
            </w:tcBorders>
          </w:tcPr>
          <w:p w14:paraId="476E950C" w14:textId="77777777" w:rsidR="008C77CC" w:rsidRPr="005F7E95" w:rsidRDefault="008C77CC" w:rsidP="003437DF">
            <w:pPr>
              <w:pStyle w:val="table1"/>
              <w:adjustRightInd w:val="0"/>
              <w:jc w:val="center"/>
              <w:rPr>
                <w:sz w:val="16"/>
                <w:szCs w:val="16"/>
              </w:rPr>
            </w:pPr>
            <w:r w:rsidRPr="005F7E95">
              <w:rPr>
                <w:sz w:val="16"/>
                <w:szCs w:val="16"/>
              </w:rPr>
              <w:t>840</w:t>
            </w:r>
          </w:p>
        </w:tc>
        <w:tc>
          <w:tcPr>
            <w:tcW w:w="454" w:type="dxa"/>
            <w:tcBorders>
              <w:top w:val="double" w:sz="4" w:space="0" w:color="auto"/>
              <w:left w:val="single" w:sz="4" w:space="0" w:color="auto"/>
              <w:bottom w:val="single" w:sz="4" w:space="0" w:color="auto"/>
              <w:right w:val="single" w:sz="4" w:space="0" w:color="auto"/>
            </w:tcBorders>
          </w:tcPr>
          <w:p w14:paraId="7858DA27" w14:textId="77777777" w:rsidR="008C77CC" w:rsidRPr="005F7E95" w:rsidRDefault="008C77CC" w:rsidP="003437DF">
            <w:pPr>
              <w:pStyle w:val="table1"/>
              <w:adjustRightInd w:val="0"/>
              <w:jc w:val="center"/>
              <w:rPr>
                <w:sz w:val="16"/>
                <w:szCs w:val="16"/>
              </w:rPr>
            </w:pPr>
            <w:r w:rsidRPr="005F7E95">
              <w:rPr>
                <w:sz w:val="16"/>
                <w:szCs w:val="16"/>
              </w:rPr>
              <w:t>870</w:t>
            </w:r>
          </w:p>
        </w:tc>
      </w:tr>
      <w:tr w:rsidR="008C77CC" w:rsidRPr="005F7E95" w14:paraId="62FA32A1" w14:textId="77777777" w:rsidTr="003437DF">
        <w:tc>
          <w:tcPr>
            <w:tcW w:w="2608" w:type="dxa"/>
            <w:tcBorders>
              <w:top w:val="single" w:sz="4" w:space="0" w:color="auto"/>
            </w:tcBorders>
          </w:tcPr>
          <w:p w14:paraId="783D4154" w14:textId="77777777" w:rsidR="008C77CC" w:rsidRPr="005F7E95" w:rsidRDefault="008C77CC" w:rsidP="003437DF">
            <w:pPr>
              <w:pStyle w:val="table1"/>
              <w:ind w:left="113"/>
              <w:rPr>
                <w:sz w:val="16"/>
                <w:szCs w:val="16"/>
              </w:rPr>
            </w:pPr>
            <w:r w:rsidRPr="005F7E95">
              <w:rPr>
                <w:sz w:val="16"/>
                <w:szCs w:val="16"/>
              </w:rPr>
              <w:t>Distance from centre in cm</w:t>
            </w:r>
          </w:p>
        </w:tc>
        <w:tc>
          <w:tcPr>
            <w:tcW w:w="454" w:type="dxa"/>
            <w:tcBorders>
              <w:top w:val="single" w:sz="4" w:space="0" w:color="auto"/>
            </w:tcBorders>
          </w:tcPr>
          <w:p w14:paraId="61001AC4" w14:textId="77777777" w:rsidR="008C77CC" w:rsidRPr="005F7E95" w:rsidRDefault="008C77CC" w:rsidP="003437DF">
            <w:pPr>
              <w:pStyle w:val="table1"/>
              <w:adjustRightInd w:val="0"/>
              <w:jc w:val="center"/>
              <w:rPr>
                <w:sz w:val="16"/>
                <w:szCs w:val="16"/>
              </w:rPr>
            </w:pPr>
            <w:r w:rsidRPr="005F7E95">
              <w:rPr>
                <w:sz w:val="16"/>
                <w:szCs w:val="16"/>
              </w:rPr>
              <w:t>1.95</w:t>
            </w:r>
          </w:p>
        </w:tc>
        <w:tc>
          <w:tcPr>
            <w:tcW w:w="454" w:type="dxa"/>
            <w:tcBorders>
              <w:top w:val="single" w:sz="4" w:space="0" w:color="auto"/>
            </w:tcBorders>
          </w:tcPr>
          <w:p w14:paraId="5C0FB6BB" w14:textId="77777777" w:rsidR="008C77CC" w:rsidRPr="005F7E95" w:rsidRDefault="008C77CC" w:rsidP="003437DF">
            <w:pPr>
              <w:pStyle w:val="table1"/>
              <w:adjustRightInd w:val="0"/>
              <w:jc w:val="center"/>
              <w:rPr>
                <w:sz w:val="16"/>
                <w:szCs w:val="16"/>
              </w:rPr>
            </w:pPr>
            <w:r w:rsidRPr="005F7E95">
              <w:rPr>
                <w:sz w:val="16"/>
                <w:szCs w:val="16"/>
              </w:rPr>
              <w:t>2.15</w:t>
            </w:r>
          </w:p>
        </w:tc>
        <w:tc>
          <w:tcPr>
            <w:tcW w:w="454" w:type="dxa"/>
            <w:tcBorders>
              <w:top w:val="single" w:sz="4" w:space="0" w:color="auto"/>
            </w:tcBorders>
          </w:tcPr>
          <w:p w14:paraId="61E2027E" w14:textId="77777777" w:rsidR="008C77CC" w:rsidRPr="005F7E95" w:rsidRDefault="008C77CC" w:rsidP="003437DF">
            <w:pPr>
              <w:pStyle w:val="table1"/>
              <w:adjustRightInd w:val="0"/>
              <w:jc w:val="center"/>
              <w:rPr>
                <w:sz w:val="16"/>
                <w:szCs w:val="16"/>
              </w:rPr>
            </w:pPr>
            <w:r w:rsidRPr="005F7E95">
              <w:rPr>
                <w:sz w:val="16"/>
                <w:szCs w:val="16"/>
              </w:rPr>
              <w:t>2.35</w:t>
            </w:r>
          </w:p>
        </w:tc>
        <w:tc>
          <w:tcPr>
            <w:tcW w:w="454" w:type="dxa"/>
            <w:tcBorders>
              <w:top w:val="single" w:sz="4" w:space="0" w:color="auto"/>
            </w:tcBorders>
          </w:tcPr>
          <w:p w14:paraId="36867E74" w14:textId="77777777" w:rsidR="008C77CC" w:rsidRPr="005F7E95" w:rsidRDefault="008C77CC" w:rsidP="003437DF">
            <w:pPr>
              <w:pStyle w:val="table1"/>
              <w:adjustRightInd w:val="0"/>
              <w:jc w:val="center"/>
              <w:rPr>
                <w:sz w:val="16"/>
                <w:szCs w:val="16"/>
              </w:rPr>
            </w:pPr>
            <w:r w:rsidRPr="005F7E95">
              <w:rPr>
                <w:sz w:val="16"/>
                <w:szCs w:val="16"/>
              </w:rPr>
              <w:t>2.6</w:t>
            </w:r>
          </w:p>
        </w:tc>
        <w:tc>
          <w:tcPr>
            <w:tcW w:w="454" w:type="dxa"/>
            <w:tcBorders>
              <w:top w:val="single" w:sz="4" w:space="0" w:color="auto"/>
            </w:tcBorders>
          </w:tcPr>
          <w:p w14:paraId="60AE0A72" w14:textId="77777777" w:rsidR="008C77CC" w:rsidRPr="005F7E95" w:rsidRDefault="008C77CC" w:rsidP="003437DF">
            <w:pPr>
              <w:pStyle w:val="table1"/>
              <w:adjustRightInd w:val="0"/>
              <w:jc w:val="center"/>
              <w:rPr>
                <w:sz w:val="16"/>
                <w:szCs w:val="16"/>
              </w:rPr>
            </w:pPr>
            <w:r w:rsidRPr="005F7E95">
              <w:rPr>
                <w:sz w:val="16"/>
                <w:szCs w:val="16"/>
              </w:rPr>
              <w:t>2.85</w:t>
            </w:r>
          </w:p>
        </w:tc>
        <w:tc>
          <w:tcPr>
            <w:tcW w:w="454" w:type="dxa"/>
            <w:tcBorders>
              <w:top w:val="single" w:sz="4" w:space="0" w:color="auto"/>
            </w:tcBorders>
          </w:tcPr>
          <w:p w14:paraId="0FD39D3F" w14:textId="77777777" w:rsidR="008C77CC" w:rsidRPr="005F7E95" w:rsidRDefault="008C77CC" w:rsidP="003437DF">
            <w:pPr>
              <w:pStyle w:val="table1"/>
              <w:adjustRightInd w:val="0"/>
              <w:jc w:val="center"/>
              <w:rPr>
                <w:sz w:val="16"/>
                <w:szCs w:val="16"/>
              </w:rPr>
            </w:pPr>
            <w:r w:rsidRPr="005F7E95">
              <w:rPr>
                <w:sz w:val="16"/>
                <w:szCs w:val="16"/>
              </w:rPr>
              <w:t>3.2</w:t>
            </w:r>
          </w:p>
        </w:tc>
        <w:tc>
          <w:tcPr>
            <w:tcW w:w="454" w:type="dxa"/>
            <w:tcBorders>
              <w:top w:val="single" w:sz="4" w:space="0" w:color="auto"/>
            </w:tcBorders>
          </w:tcPr>
          <w:p w14:paraId="44442798" w14:textId="77777777" w:rsidR="008C77CC" w:rsidRPr="005F7E95" w:rsidRDefault="008C77CC" w:rsidP="003437DF">
            <w:pPr>
              <w:pStyle w:val="table1"/>
              <w:adjustRightInd w:val="0"/>
              <w:jc w:val="center"/>
              <w:rPr>
                <w:sz w:val="16"/>
                <w:szCs w:val="16"/>
              </w:rPr>
            </w:pPr>
            <w:r w:rsidRPr="005F7E95">
              <w:rPr>
                <w:sz w:val="16"/>
                <w:szCs w:val="16"/>
              </w:rPr>
              <w:t>3.4</w:t>
            </w:r>
          </w:p>
        </w:tc>
        <w:tc>
          <w:tcPr>
            <w:tcW w:w="454" w:type="dxa"/>
            <w:tcBorders>
              <w:top w:val="single" w:sz="4" w:space="0" w:color="auto"/>
            </w:tcBorders>
          </w:tcPr>
          <w:p w14:paraId="05AFC46B" w14:textId="77777777" w:rsidR="008C77CC" w:rsidRPr="005F7E95" w:rsidRDefault="008C77CC" w:rsidP="003437DF">
            <w:pPr>
              <w:pStyle w:val="table1"/>
              <w:adjustRightInd w:val="0"/>
              <w:jc w:val="center"/>
              <w:rPr>
                <w:sz w:val="16"/>
                <w:szCs w:val="16"/>
              </w:rPr>
            </w:pPr>
            <w:r w:rsidRPr="005F7E95">
              <w:rPr>
                <w:sz w:val="16"/>
                <w:szCs w:val="16"/>
              </w:rPr>
              <w:t>3.75</w:t>
            </w:r>
          </w:p>
        </w:tc>
        <w:tc>
          <w:tcPr>
            <w:tcW w:w="454" w:type="dxa"/>
            <w:tcBorders>
              <w:top w:val="single" w:sz="4" w:space="0" w:color="auto"/>
            </w:tcBorders>
          </w:tcPr>
          <w:p w14:paraId="430EFA50" w14:textId="77777777" w:rsidR="008C77CC" w:rsidRPr="005F7E95" w:rsidRDefault="008C77CC" w:rsidP="003437DF">
            <w:pPr>
              <w:pStyle w:val="table1"/>
              <w:adjustRightInd w:val="0"/>
              <w:jc w:val="center"/>
              <w:rPr>
                <w:sz w:val="16"/>
                <w:szCs w:val="16"/>
              </w:rPr>
            </w:pPr>
            <w:r w:rsidRPr="005F7E95">
              <w:rPr>
                <w:sz w:val="16"/>
                <w:szCs w:val="16"/>
              </w:rPr>
              <w:t>4.1</w:t>
            </w:r>
          </w:p>
        </w:tc>
        <w:tc>
          <w:tcPr>
            <w:tcW w:w="454" w:type="dxa"/>
            <w:tcBorders>
              <w:top w:val="single" w:sz="4" w:space="0" w:color="auto"/>
            </w:tcBorders>
          </w:tcPr>
          <w:p w14:paraId="30A5A6CE" w14:textId="77777777" w:rsidR="008C77CC" w:rsidRPr="005F7E95" w:rsidRDefault="008C77CC" w:rsidP="003437DF">
            <w:pPr>
              <w:pStyle w:val="table1"/>
              <w:adjustRightInd w:val="0"/>
              <w:jc w:val="center"/>
              <w:rPr>
                <w:sz w:val="16"/>
                <w:szCs w:val="16"/>
              </w:rPr>
            </w:pPr>
            <w:r w:rsidRPr="005F7E95">
              <w:rPr>
                <w:sz w:val="16"/>
                <w:szCs w:val="16"/>
              </w:rPr>
              <w:t>4.5</w:t>
            </w:r>
          </w:p>
        </w:tc>
        <w:tc>
          <w:tcPr>
            <w:tcW w:w="454" w:type="dxa"/>
            <w:tcBorders>
              <w:top w:val="single" w:sz="4" w:space="0" w:color="auto"/>
            </w:tcBorders>
          </w:tcPr>
          <w:p w14:paraId="5DFCFB36" w14:textId="77777777" w:rsidR="008C77CC" w:rsidRPr="005F7E95" w:rsidRDefault="008C77CC" w:rsidP="003437DF">
            <w:pPr>
              <w:pStyle w:val="table1"/>
              <w:adjustRightInd w:val="0"/>
              <w:jc w:val="center"/>
              <w:rPr>
                <w:sz w:val="16"/>
                <w:szCs w:val="16"/>
              </w:rPr>
            </w:pPr>
            <w:r w:rsidRPr="005F7E95">
              <w:rPr>
                <w:sz w:val="16"/>
                <w:szCs w:val="16"/>
              </w:rPr>
              <w:t>4.95</w:t>
            </w:r>
          </w:p>
        </w:tc>
        <w:tc>
          <w:tcPr>
            <w:tcW w:w="454" w:type="dxa"/>
            <w:tcBorders>
              <w:top w:val="single" w:sz="4" w:space="0" w:color="auto"/>
            </w:tcBorders>
          </w:tcPr>
          <w:p w14:paraId="4D3E204E" w14:textId="77777777" w:rsidR="008C77CC" w:rsidRPr="005F7E95" w:rsidRDefault="008C77CC" w:rsidP="003437DF">
            <w:pPr>
              <w:pStyle w:val="table1"/>
              <w:adjustRightInd w:val="0"/>
              <w:jc w:val="center"/>
              <w:rPr>
                <w:sz w:val="16"/>
                <w:szCs w:val="16"/>
              </w:rPr>
            </w:pPr>
            <w:r w:rsidRPr="005F7E95">
              <w:rPr>
                <w:sz w:val="16"/>
                <w:szCs w:val="16"/>
              </w:rPr>
              <w:t>5.4</w:t>
            </w:r>
          </w:p>
        </w:tc>
        <w:tc>
          <w:tcPr>
            <w:tcW w:w="454" w:type="dxa"/>
            <w:tcBorders>
              <w:top w:val="single" w:sz="4" w:space="0" w:color="auto"/>
            </w:tcBorders>
          </w:tcPr>
          <w:p w14:paraId="636A3A6F" w14:textId="77777777" w:rsidR="008C77CC" w:rsidRPr="005F7E95" w:rsidRDefault="008C77CC" w:rsidP="003437DF">
            <w:pPr>
              <w:pStyle w:val="table1"/>
              <w:adjustRightInd w:val="0"/>
              <w:jc w:val="center"/>
              <w:rPr>
                <w:sz w:val="16"/>
                <w:szCs w:val="16"/>
              </w:rPr>
            </w:pPr>
            <w:r w:rsidRPr="005F7E95">
              <w:rPr>
                <w:sz w:val="16"/>
                <w:szCs w:val="16"/>
              </w:rPr>
              <w:t>5.9</w:t>
            </w:r>
          </w:p>
        </w:tc>
        <w:tc>
          <w:tcPr>
            <w:tcW w:w="454" w:type="dxa"/>
            <w:tcBorders>
              <w:top w:val="single" w:sz="4" w:space="0" w:color="auto"/>
            </w:tcBorders>
          </w:tcPr>
          <w:p w14:paraId="7D5095F4" w14:textId="77777777" w:rsidR="008C77CC" w:rsidRPr="005F7E95" w:rsidRDefault="008C77CC" w:rsidP="003437DF">
            <w:pPr>
              <w:pStyle w:val="table1"/>
              <w:adjustRightInd w:val="0"/>
              <w:jc w:val="center"/>
              <w:rPr>
                <w:sz w:val="16"/>
                <w:szCs w:val="16"/>
              </w:rPr>
            </w:pPr>
            <w:r w:rsidRPr="005F7E95">
              <w:rPr>
                <w:sz w:val="16"/>
                <w:szCs w:val="16"/>
              </w:rPr>
              <w:t>6.5</w:t>
            </w:r>
          </w:p>
        </w:tc>
        <w:tc>
          <w:tcPr>
            <w:tcW w:w="454" w:type="dxa"/>
            <w:tcBorders>
              <w:top w:val="single" w:sz="4" w:space="0" w:color="auto"/>
            </w:tcBorders>
          </w:tcPr>
          <w:p w14:paraId="1795A57C" w14:textId="77777777" w:rsidR="008C77CC" w:rsidRPr="005F7E95" w:rsidRDefault="008C77CC" w:rsidP="003437DF">
            <w:pPr>
              <w:pStyle w:val="table1"/>
              <w:adjustRightInd w:val="0"/>
              <w:jc w:val="center"/>
              <w:rPr>
                <w:sz w:val="16"/>
                <w:szCs w:val="16"/>
              </w:rPr>
            </w:pPr>
            <w:r w:rsidRPr="005F7E95">
              <w:rPr>
                <w:sz w:val="16"/>
                <w:szCs w:val="16"/>
              </w:rPr>
              <w:t>7.2</w:t>
            </w:r>
          </w:p>
        </w:tc>
      </w:tr>
    </w:tbl>
    <w:p w14:paraId="33752740" w14:textId="77777777" w:rsidR="008C77CC" w:rsidRPr="00DE6E48" w:rsidRDefault="008C77CC" w:rsidP="008C77CC"/>
    <w:p w14:paraId="306F9725" w14:textId="77777777" w:rsidR="008C77CC" w:rsidRPr="00DE6E48" w:rsidRDefault="008C77CC" w:rsidP="008C77CC">
      <w:r>
        <w:t>Is this an Archimede</w:t>
      </w:r>
      <w:r w:rsidRPr="00DE6E48">
        <w:t>an or Logarithmic spiral? How do you know?</w:t>
      </w:r>
    </w:p>
    <w:p w14:paraId="44063890" w14:textId="77777777" w:rsidR="008C77CC" w:rsidRDefault="008C77CC" w:rsidP="008C77CC">
      <w:pPr>
        <w:pStyle w:val="Heading1"/>
        <w:rPr>
          <w:noProof/>
          <w:lang w:eastAsia="en-AU"/>
        </w:rPr>
      </w:pPr>
      <w:r>
        <w:rPr>
          <w:noProof/>
          <w:lang w:eastAsia="en-AU"/>
        </w:rPr>
        <w:t>Drawing spirals 3 (using technology)</w:t>
      </w:r>
    </w:p>
    <w:p w14:paraId="3DB4C926" w14:textId="77777777" w:rsidR="008C77CC" w:rsidRPr="008C77CC" w:rsidRDefault="008C77CC" w:rsidP="008C77CC">
      <w:r w:rsidRPr="008C77CC">
        <w:t>This interactive allows you to change the shape of a logarithmic spiral.</w:t>
      </w:r>
    </w:p>
    <w:p w14:paraId="5B9592AA" w14:textId="77777777" w:rsidR="008C77CC" w:rsidRPr="008C77CC" w:rsidRDefault="00D077AB" w:rsidP="008C77CC">
      <w:hyperlink r:id="rId13" w:history="1">
        <w:r w:rsidR="008C77CC" w:rsidRPr="008C77CC">
          <w:t>www.integralprogram.org/index.php/academics5924d/resourcesc5a6c/laboratory/freshman-lab/logarithmic-spiral-from-geogebra/97-laboratory/freshman-lab</w:t>
        </w:r>
      </w:hyperlink>
    </w:p>
    <w:p w14:paraId="14287820" w14:textId="77777777" w:rsidR="008C77CC" w:rsidRPr="008C77CC" w:rsidRDefault="008C77CC" w:rsidP="008C77CC">
      <w:r w:rsidRPr="008C77CC">
        <w:t xml:space="preserve">This spiral was drawn using the software The Geometer’s Sketchpad. A trial version can be downloaded for free from: </w:t>
      </w:r>
      <w:hyperlink r:id="rId14" w:history="1">
        <w:r w:rsidRPr="008C77CC">
          <w:t>http://info.mheducation.com/sketchpad.trial.html</w:t>
        </w:r>
      </w:hyperlink>
      <w:r w:rsidRPr="008C77CC">
        <w:t>.</w:t>
      </w:r>
    </w:p>
    <w:p w14:paraId="6F951A78" w14:textId="77777777" w:rsidR="008C77CC" w:rsidRPr="008E2809" w:rsidRDefault="008C77CC" w:rsidP="008C77CC">
      <w:pPr>
        <w:pStyle w:val="imageattribute"/>
      </w:pPr>
      <w:r w:rsidRPr="008E2809">
        <w:drawing>
          <wp:inline distT="0" distB="0" distL="0" distR="0" wp14:anchorId="7F2B5D5F" wp14:editId="3DAA0F61">
            <wp:extent cx="3845162" cy="232694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48610" cy="2329030"/>
                    </a:xfrm>
                    <a:prstGeom prst="rect">
                      <a:avLst/>
                    </a:prstGeom>
                  </pic:spPr>
                </pic:pic>
              </a:graphicData>
            </a:graphic>
          </wp:inline>
        </w:drawing>
      </w:r>
    </w:p>
    <w:p w14:paraId="46256C4C" w14:textId="77777777" w:rsidR="008C77CC" w:rsidRDefault="008C77CC" w:rsidP="008C77CC">
      <w:pPr>
        <w:pStyle w:val="Heading1"/>
        <w:rPr>
          <w:noProof/>
          <w:lang w:eastAsia="en-AU"/>
        </w:rPr>
      </w:pPr>
      <w:r>
        <w:rPr>
          <w:noProof/>
          <w:lang w:eastAsia="en-AU"/>
        </w:rPr>
        <w:t>Placing the telescopes</w:t>
      </w:r>
    </w:p>
    <w:p w14:paraId="24B87F72" w14:textId="77777777" w:rsidR="008C77CC" w:rsidRPr="008C77CC" w:rsidRDefault="008C77CC" w:rsidP="008C77CC">
      <w:r w:rsidRPr="008C77CC">
        <w:t xml:space="preserve">It is important that all telescopes are not placed at the same distance from each other. The data provided by using two sets of telescopes that are the same distance apart will be identical and will not add to the amount of data available. </w:t>
      </w:r>
    </w:p>
    <w:p w14:paraId="54FDF81A" w14:textId="77777777" w:rsidR="008C77CC" w:rsidRPr="008C77CC" w:rsidRDefault="008C77CC" w:rsidP="008C77CC">
      <w:r w:rsidRPr="008C77CC">
        <w:t>Scientists believe that placing the telescopes in a spiral arrangement will minimise redundancy.</w:t>
      </w:r>
    </w:p>
    <w:p w14:paraId="2E23E66C" w14:textId="77777777" w:rsidR="008C77CC" w:rsidRPr="008C77CC" w:rsidRDefault="008C77CC" w:rsidP="008C77CC">
      <w:r w:rsidRPr="008C77CC">
        <w:t xml:space="preserve">This webpage provides information about the arrangment of the telescopes in the Square Kilometre Array: </w:t>
      </w:r>
      <w:hyperlink r:id="rId16" w:history="1">
        <w:r w:rsidRPr="008C77CC">
          <w:t>https://www.skatelescope.org/layout/</w:t>
        </w:r>
      </w:hyperlink>
    </w:p>
    <w:p w14:paraId="324B8312" w14:textId="77777777" w:rsidR="008C77CC" w:rsidRDefault="008C77CC" w:rsidP="008C77CC">
      <w:pPr>
        <w:spacing w:after="160" w:line="259" w:lineRule="auto"/>
        <w:rPr>
          <w:rFonts w:ascii="Arial" w:eastAsia="Times New Roman" w:hAnsi="Arial" w:cs="Arial"/>
          <w:b/>
          <w:bCs/>
          <w:noProof/>
          <w:kern w:val="36"/>
          <w:sz w:val="36"/>
          <w:szCs w:val="36"/>
          <w:lang w:eastAsia="en-AU"/>
        </w:rPr>
      </w:pPr>
      <w:r>
        <w:rPr>
          <w:noProof/>
          <w:lang w:eastAsia="en-AU"/>
        </w:rPr>
        <w:br w:type="page"/>
      </w:r>
    </w:p>
    <w:p w14:paraId="15F0081B" w14:textId="77777777" w:rsidR="008C77CC" w:rsidRPr="003E4D0C" w:rsidRDefault="008C77CC" w:rsidP="008C77CC">
      <w:pPr>
        <w:pStyle w:val="Heading1"/>
        <w:rPr>
          <w:noProof/>
          <w:lang w:eastAsia="en-AU"/>
        </w:rPr>
      </w:pPr>
      <w:r w:rsidRPr="003E4D0C">
        <w:rPr>
          <w:noProof/>
          <w:lang w:eastAsia="en-AU"/>
        </w:rPr>
        <w:t>Random arrangement</w:t>
      </w:r>
      <w:r>
        <w:rPr>
          <w:noProof/>
          <w:lang w:eastAsia="en-AU"/>
        </w:rPr>
        <w:t xml:space="preserve"> by hand</w:t>
      </w:r>
    </w:p>
    <w:p w14:paraId="3473C0FC" w14:textId="77777777" w:rsidR="008C77CC" w:rsidRPr="008C77CC" w:rsidRDefault="008C77CC" w:rsidP="008C77CC">
      <w:r w:rsidRPr="008C77CC">
        <w:t xml:space="preserve">Place five dots (representing telescopes) randomly on a piece of A4 paper, labelling the five points A, B, C, D and E. </w:t>
      </w:r>
    </w:p>
    <w:p w14:paraId="57BF60D5" w14:textId="77777777" w:rsidR="008C77CC" w:rsidRPr="008C77CC" w:rsidRDefault="008C77CC" w:rsidP="008C77CC">
      <w:r w:rsidRPr="008C77CC">
        <w:t>Measure the distance between the points to the nearest centimetre and record your measurements in the table below.</w:t>
      </w:r>
    </w:p>
    <w:tbl>
      <w:tblPr>
        <w:tblStyle w:val="TableGrid"/>
        <w:tblW w:w="0" w:type="auto"/>
        <w:tblLook w:val="04A0" w:firstRow="1" w:lastRow="0" w:firstColumn="1" w:lastColumn="0" w:noHBand="0" w:noVBand="1"/>
      </w:tblPr>
      <w:tblGrid>
        <w:gridCol w:w="1771"/>
        <w:gridCol w:w="1343"/>
        <w:gridCol w:w="1343"/>
        <w:gridCol w:w="1344"/>
        <w:gridCol w:w="1344"/>
        <w:gridCol w:w="1343"/>
      </w:tblGrid>
      <w:tr w:rsidR="008C77CC" w:rsidRPr="00DE6E48" w14:paraId="2A5E1666" w14:textId="77777777" w:rsidTr="003437DF">
        <w:tc>
          <w:tcPr>
            <w:tcW w:w="1841" w:type="dxa"/>
          </w:tcPr>
          <w:p w14:paraId="63F2AAB0" w14:textId="77777777" w:rsidR="008C77CC" w:rsidRPr="00DE6E48" w:rsidRDefault="008C77CC" w:rsidP="003437DF">
            <w:pPr>
              <w:pStyle w:val="table1"/>
              <w:jc w:val="center"/>
              <w:rPr>
                <w:noProof/>
                <w:lang w:eastAsia="en-AU"/>
              </w:rPr>
            </w:pPr>
            <w:r w:rsidRPr="00DE6E48">
              <w:rPr>
                <w:noProof/>
                <w:lang w:eastAsia="en-AU"/>
              </w:rPr>
              <w:t>Distance from to</w:t>
            </w:r>
          </w:p>
        </w:tc>
        <w:tc>
          <w:tcPr>
            <w:tcW w:w="1435" w:type="dxa"/>
          </w:tcPr>
          <w:p w14:paraId="6F8AFD92" w14:textId="77777777" w:rsidR="008C77CC" w:rsidRPr="00DE6E48" w:rsidRDefault="008C77CC" w:rsidP="003437DF">
            <w:pPr>
              <w:pStyle w:val="table1"/>
              <w:jc w:val="center"/>
              <w:rPr>
                <w:noProof/>
                <w:lang w:eastAsia="en-AU"/>
              </w:rPr>
            </w:pPr>
            <w:r w:rsidRPr="00DE6E48">
              <w:rPr>
                <w:noProof/>
                <w:lang w:eastAsia="en-AU"/>
              </w:rPr>
              <w:t>A</w:t>
            </w:r>
          </w:p>
        </w:tc>
        <w:tc>
          <w:tcPr>
            <w:tcW w:w="1435" w:type="dxa"/>
          </w:tcPr>
          <w:p w14:paraId="422ECFDC" w14:textId="77777777" w:rsidR="008C77CC" w:rsidRPr="00DE6E48" w:rsidRDefault="008C77CC" w:rsidP="003437DF">
            <w:pPr>
              <w:pStyle w:val="table1"/>
              <w:jc w:val="center"/>
              <w:rPr>
                <w:noProof/>
                <w:lang w:eastAsia="en-AU"/>
              </w:rPr>
            </w:pPr>
            <w:r w:rsidRPr="00DE6E48">
              <w:rPr>
                <w:noProof/>
                <w:lang w:eastAsia="en-AU"/>
              </w:rPr>
              <w:t>B</w:t>
            </w:r>
          </w:p>
        </w:tc>
        <w:tc>
          <w:tcPr>
            <w:tcW w:w="1435" w:type="dxa"/>
          </w:tcPr>
          <w:p w14:paraId="18E914A6" w14:textId="77777777" w:rsidR="008C77CC" w:rsidRPr="00DE6E48" w:rsidRDefault="008C77CC" w:rsidP="003437DF">
            <w:pPr>
              <w:pStyle w:val="table1"/>
              <w:jc w:val="center"/>
              <w:rPr>
                <w:noProof/>
                <w:lang w:eastAsia="en-AU"/>
              </w:rPr>
            </w:pPr>
            <w:r w:rsidRPr="00DE6E48">
              <w:rPr>
                <w:noProof/>
                <w:lang w:eastAsia="en-AU"/>
              </w:rPr>
              <w:t>C</w:t>
            </w:r>
          </w:p>
        </w:tc>
        <w:tc>
          <w:tcPr>
            <w:tcW w:w="1435" w:type="dxa"/>
          </w:tcPr>
          <w:p w14:paraId="40C9E318" w14:textId="77777777" w:rsidR="008C77CC" w:rsidRPr="00DE6E48" w:rsidRDefault="008C77CC" w:rsidP="003437DF">
            <w:pPr>
              <w:pStyle w:val="table1"/>
              <w:jc w:val="center"/>
              <w:rPr>
                <w:noProof/>
                <w:lang w:eastAsia="en-AU"/>
              </w:rPr>
            </w:pPr>
            <w:r w:rsidRPr="00DE6E48">
              <w:rPr>
                <w:noProof/>
                <w:lang w:eastAsia="en-AU"/>
              </w:rPr>
              <w:t>D</w:t>
            </w:r>
          </w:p>
        </w:tc>
        <w:tc>
          <w:tcPr>
            <w:tcW w:w="1435" w:type="dxa"/>
          </w:tcPr>
          <w:p w14:paraId="1C19F1CD" w14:textId="77777777" w:rsidR="008C77CC" w:rsidRPr="00DE6E48" w:rsidRDefault="008C77CC" w:rsidP="003437DF">
            <w:pPr>
              <w:pStyle w:val="table1"/>
              <w:jc w:val="center"/>
              <w:rPr>
                <w:noProof/>
                <w:lang w:eastAsia="en-AU"/>
              </w:rPr>
            </w:pPr>
            <w:r w:rsidRPr="00DE6E48">
              <w:rPr>
                <w:noProof/>
                <w:lang w:eastAsia="en-AU"/>
              </w:rPr>
              <w:t>E</w:t>
            </w:r>
          </w:p>
        </w:tc>
      </w:tr>
      <w:tr w:rsidR="008C77CC" w:rsidRPr="00DE6E48" w14:paraId="004ABBDD" w14:textId="77777777" w:rsidTr="003437DF">
        <w:tc>
          <w:tcPr>
            <w:tcW w:w="1841" w:type="dxa"/>
          </w:tcPr>
          <w:p w14:paraId="768E011F" w14:textId="77777777" w:rsidR="008C77CC" w:rsidRPr="00DE6E48" w:rsidRDefault="008C77CC" w:rsidP="003437DF">
            <w:pPr>
              <w:pStyle w:val="table1"/>
              <w:jc w:val="center"/>
              <w:rPr>
                <w:noProof/>
                <w:lang w:eastAsia="en-AU"/>
              </w:rPr>
            </w:pPr>
            <w:r w:rsidRPr="00DE6E48">
              <w:rPr>
                <w:noProof/>
                <w:lang w:eastAsia="en-AU"/>
              </w:rPr>
              <w:t>A</w:t>
            </w:r>
          </w:p>
        </w:tc>
        <w:tc>
          <w:tcPr>
            <w:tcW w:w="1435" w:type="dxa"/>
          </w:tcPr>
          <w:p w14:paraId="40CDF9B3" w14:textId="77777777" w:rsidR="008C77CC" w:rsidRPr="00DE6E48" w:rsidRDefault="008C77CC" w:rsidP="003437DF">
            <w:pPr>
              <w:pStyle w:val="table1"/>
              <w:jc w:val="center"/>
              <w:rPr>
                <w:noProof/>
                <w:lang w:eastAsia="en-AU"/>
              </w:rPr>
            </w:pPr>
            <w:r w:rsidRPr="00DE6E48">
              <w:rPr>
                <w:noProof/>
                <w:lang w:eastAsia="en-AU"/>
              </w:rPr>
              <w:t>0</w:t>
            </w:r>
          </w:p>
        </w:tc>
        <w:tc>
          <w:tcPr>
            <w:tcW w:w="1435" w:type="dxa"/>
            <w:shd w:val="clear" w:color="auto" w:fill="F4F4F3" w:themeFill="background2"/>
          </w:tcPr>
          <w:p w14:paraId="38F1102F" w14:textId="77777777" w:rsidR="008C77CC" w:rsidRPr="00DE6E48" w:rsidRDefault="008C77CC" w:rsidP="003437DF">
            <w:pPr>
              <w:pStyle w:val="table1"/>
              <w:jc w:val="center"/>
              <w:rPr>
                <w:noProof/>
                <w:lang w:eastAsia="en-AU"/>
              </w:rPr>
            </w:pPr>
          </w:p>
        </w:tc>
        <w:tc>
          <w:tcPr>
            <w:tcW w:w="1435" w:type="dxa"/>
            <w:shd w:val="clear" w:color="auto" w:fill="F4F4F3" w:themeFill="background2"/>
          </w:tcPr>
          <w:p w14:paraId="1306B1D8" w14:textId="77777777" w:rsidR="008C77CC" w:rsidRPr="00DE6E48" w:rsidRDefault="008C77CC" w:rsidP="003437DF">
            <w:pPr>
              <w:pStyle w:val="table1"/>
              <w:jc w:val="center"/>
              <w:rPr>
                <w:noProof/>
                <w:lang w:eastAsia="en-AU"/>
              </w:rPr>
            </w:pPr>
          </w:p>
        </w:tc>
        <w:tc>
          <w:tcPr>
            <w:tcW w:w="1435" w:type="dxa"/>
            <w:shd w:val="clear" w:color="auto" w:fill="F4F4F3" w:themeFill="background2"/>
          </w:tcPr>
          <w:p w14:paraId="02E16BFC" w14:textId="77777777" w:rsidR="008C77CC" w:rsidRPr="00DE6E48" w:rsidRDefault="008C77CC" w:rsidP="003437DF">
            <w:pPr>
              <w:pStyle w:val="table1"/>
              <w:jc w:val="center"/>
              <w:rPr>
                <w:noProof/>
                <w:lang w:eastAsia="en-AU"/>
              </w:rPr>
            </w:pPr>
          </w:p>
        </w:tc>
        <w:tc>
          <w:tcPr>
            <w:tcW w:w="1435" w:type="dxa"/>
            <w:shd w:val="clear" w:color="auto" w:fill="F4F4F3" w:themeFill="background2"/>
          </w:tcPr>
          <w:p w14:paraId="1CF86516" w14:textId="77777777" w:rsidR="008C77CC" w:rsidRPr="00DE6E48" w:rsidRDefault="008C77CC" w:rsidP="003437DF">
            <w:pPr>
              <w:pStyle w:val="table1"/>
              <w:jc w:val="center"/>
            </w:pPr>
          </w:p>
        </w:tc>
      </w:tr>
      <w:tr w:rsidR="008C77CC" w:rsidRPr="00DE6E48" w14:paraId="60E5259B" w14:textId="77777777" w:rsidTr="003437DF">
        <w:tc>
          <w:tcPr>
            <w:tcW w:w="1841" w:type="dxa"/>
          </w:tcPr>
          <w:p w14:paraId="4E15C09C" w14:textId="77777777" w:rsidR="008C77CC" w:rsidRPr="00DE6E48" w:rsidRDefault="008C77CC" w:rsidP="003437DF">
            <w:pPr>
              <w:pStyle w:val="table1"/>
              <w:jc w:val="center"/>
              <w:rPr>
                <w:noProof/>
                <w:lang w:eastAsia="en-AU"/>
              </w:rPr>
            </w:pPr>
            <w:r w:rsidRPr="00DE6E48">
              <w:rPr>
                <w:noProof/>
                <w:lang w:eastAsia="en-AU"/>
              </w:rPr>
              <w:t>B</w:t>
            </w:r>
          </w:p>
        </w:tc>
        <w:tc>
          <w:tcPr>
            <w:tcW w:w="1435" w:type="dxa"/>
          </w:tcPr>
          <w:p w14:paraId="338B0AC6" w14:textId="77777777" w:rsidR="008C77CC" w:rsidRPr="00DE6E48" w:rsidRDefault="008C77CC" w:rsidP="003437DF">
            <w:pPr>
              <w:pStyle w:val="table1"/>
              <w:jc w:val="center"/>
              <w:rPr>
                <w:noProof/>
                <w:lang w:eastAsia="en-AU"/>
              </w:rPr>
            </w:pPr>
          </w:p>
        </w:tc>
        <w:tc>
          <w:tcPr>
            <w:tcW w:w="1435" w:type="dxa"/>
          </w:tcPr>
          <w:p w14:paraId="78291795" w14:textId="77777777" w:rsidR="008C77CC" w:rsidRPr="00DE6E48" w:rsidRDefault="008C77CC" w:rsidP="003437DF">
            <w:pPr>
              <w:pStyle w:val="table1"/>
              <w:jc w:val="center"/>
              <w:rPr>
                <w:noProof/>
                <w:lang w:eastAsia="en-AU"/>
              </w:rPr>
            </w:pPr>
            <w:r w:rsidRPr="00DE6E48">
              <w:rPr>
                <w:noProof/>
                <w:lang w:eastAsia="en-AU"/>
              </w:rPr>
              <w:t>0</w:t>
            </w:r>
          </w:p>
        </w:tc>
        <w:tc>
          <w:tcPr>
            <w:tcW w:w="1435" w:type="dxa"/>
            <w:shd w:val="clear" w:color="auto" w:fill="F4F4F3" w:themeFill="background2"/>
          </w:tcPr>
          <w:p w14:paraId="5B7A9E2C" w14:textId="77777777" w:rsidR="008C77CC" w:rsidRPr="00DE6E48" w:rsidRDefault="008C77CC" w:rsidP="003437DF">
            <w:pPr>
              <w:pStyle w:val="table1"/>
              <w:jc w:val="center"/>
              <w:rPr>
                <w:noProof/>
                <w:lang w:eastAsia="en-AU"/>
              </w:rPr>
            </w:pPr>
          </w:p>
        </w:tc>
        <w:tc>
          <w:tcPr>
            <w:tcW w:w="1435" w:type="dxa"/>
            <w:shd w:val="clear" w:color="auto" w:fill="F4F4F3" w:themeFill="background2"/>
          </w:tcPr>
          <w:p w14:paraId="0A12DF52" w14:textId="77777777" w:rsidR="008C77CC" w:rsidRPr="00DE6E48" w:rsidRDefault="008C77CC" w:rsidP="003437DF">
            <w:pPr>
              <w:pStyle w:val="table1"/>
              <w:jc w:val="center"/>
              <w:rPr>
                <w:noProof/>
                <w:lang w:eastAsia="en-AU"/>
              </w:rPr>
            </w:pPr>
          </w:p>
        </w:tc>
        <w:tc>
          <w:tcPr>
            <w:tcW w:w="1435" w:type="dxa"/>
            <w:shd w:val="clear" w:color="auto" w:fill="F4F4F3" w:themeFill="background2"/>
          </w:tcPr>
          <w:p w14:paraId="110DFE65" w14:textId="77777777" w:rsidR="008C77CC" w:rsidRPr="00DE6E48" w:rsidRDefault="008C77CC" w:rsidP="003437DF">
            <w:pPr>
              <w:pStyle w:val="table1"/>
              <w:jc w:val="center"/>
              <w:rPr>
                <w:noProof/>
                <w:lang w:eastAsia="en-AU"/>
              </w:rPr>
            </w:pPr>
          </w:p>
        </w:tc>
      </w:tr>
      <w:tr w:rsidR="008C77CC" w:rsidRPr="00DE6E48" w14:paraId="6AA3DE3E" w14:textId="77777777" w:rsidTr="003437DF">
        <w:tc>
          <w:tcPr>
            <w:tcW w:w="1841" w:type="dxa"/>
          </w:tcPr>
          <w:p w14:paraId="51E09EFF" w14:textId="77777777" w:rsidR="008C77CC" w:rsidRPr="00DE6E48" w:rsidRDefault="008C77CC" w:rsidP="003437DF">
            <w:pPr>
              <w:pStyle w:val="table1"/>
              <w:jc w:val="center"/>
              <w:rPr>
                <w:noProof/>
                <w:lang w:eastAsia="en-AU"/>
              </w:rPr>
            </w:pPr>
            <w:r w:rsidRPr="00DE6E48">
              <w:rPr>
                <w:noProof/>
                <w:lang w:eastAsia="en-AU"/>
              </w:rPr>
              <w:t>C</w:t>
            </w:r>
          </w:p>
        </w:tc>
        <w:tc>
          <w:tcPr>
            <w:tcW w:w="1435" w:type="dxa"/>
          </w:tcPr>
          <w:p w14:paraId="314087DC" w14:textId="77777777" w:rsidR="008C77CC" w:rsidRPr="00DE6E48" w:rsidRDefault="008C77CC" w:rsidP="003437DF">
            <w:pPr>
              <w:pStyle w:val="table1"/>
              <w:jc w:val="center"/>
              <w:rPr>
                <w:noProof/>
                <w:lang w:eastAsia="en-AU"/>
              </w:rPr>
            </w:pPr>
          </w:p>
        </w:tc>
        <w:tc>
          <w:tcPr>
            <w:tcW w:w="1435" w:type="dxa"/>
          </w:tcPr>
          <w:p w14:paraId="13A8D9FE" w14:textId="77777777" w:rsidR="008C77CC" w:rsidRPr="00DE6E48" w:rsidRDefault="008C77CC" w:rsidP="003437DF">
            <w:pPr>
              <w:pStyle w:val="table1"/>
              <w:jc w:val="center"/>
              <w:rPr>
                <w:noProof/>
                <w:lang w:eastAsia="en-AU"/>
              </w:rPr>
            </w:pPr>
          </w:p>
        </w:tc>
        <w:tc>
          <w:tcPr>
            <w:tcW w:w="1435" w:type="dxa"/>
          </w:tcPr>
          <w:p w14:paraId="4FBF9B4C" w14:textId="77777777" w:rsidR="008C77CC" w:rsidRPr="00DE6E48" w:rsidRDefault="008C77CC" w:rsidP="003437DF">
            <w:pPr>
              <w:pStyle w:val="table1"/>
              <w:jc w:val="center"/>
              <w:rPr>
                <w:noProof/>
                <w:lang w:eastAsia="en-AU"/>
              </w:rPr>
            </w:pPr>
            <w:r w:rsidRPr="00DE6E48">
              <w:rPr>
                <w:noProof/>
                <w:lang w:eastAsia="en-AU"/>
              </w:rPr>
              <w:t>0</w:t>
            </w:r>
          </w:p>
        </w:tc>
        <w:tc>
          <w:tcPr>
            <w:tcW w:w="1435" w:type="dxa"/>
            <w:shd w:val="clear" w:color="auto" w:fill="F4F4F3" w:themeFill="background2"/>
          </w:tcPr>
          <w:p w14:paraId="04B58B07" w14:textId="77777777" w:rsidR="008C77CC" w:rsidRPr="00DE6E48" w:rsidRDefault="008C77CC" w:rsidP="003437DF">
            <w:pPr>
              <w:pStyle w:val="table1"/>
              <w:jc w:val="center"/>
              <w:rPr>
                <w:noProof/>
                <w:lang w:eastAsia="en-AU"/>
              </w:rPr>
            </w:pPr>
          </w:p>
        </w:tc>
        <w:tc>
          <w:tcPr>
            <w:tcW w:w="1435" w:type="dxa"/>
            <w:shd w:val="clear" w:color="auto" w:fill="F4F4F3" w:themeFill="background2"/>
          </w:tcPr>
          <w:p w14:paraId="43A34BE8" w14:textId="77777777" w:rsidR="008C77CC" w:rsidRPr="00DE6E48" w:rsidRDefault="008C77CC" w:rsidP="003437DF">
            <w:pPr>
              <w:pStyle w:val="table1"/>
              <w:jc w:val="center"/>
              <w:rPr>
                <w:noProof/>
                <w:lang w:eastAsia="en-AU"/>
              </w:rPr>
            </w:pPr>
          </w:p>
        </w:tc>
      </w:tr>
      <w:tr w:rsidR="008C77CC" w:rsidRPr="00DE6E48" w14:paraId="170903CC" w14:textId="77777777" w:rsidTr="003437DF">
        <w:tc>
          <w:tcPr>
            <w:tcW w:w="1841" w:type="dxa"/>
          </w:tcPr>
          <w:p w14:paraId="2B91DDFF" w14:textId="77777777" w:rsidR="008C77CC" w:rsidRPr="00DE6E48" w:rsidRDefault="008C77CC" w:rsidP="003437DF">
            <w:pPr>
              <w:pStyle w:val="table1"/>
              <w:jc w:val="center"/>
              <w:rPr>
                <w:noProof/>
                <w:lang w:eastAsia="en-AU"/>
              </w:rPr>
            </w:pPr>
            <w:r w:rsidRPr="00DE6E48">
              <w:rPr>
                <w:noProof/>
                <w:lang w:eastAsia="en-AU"/>
              </w:rPr>
              <w:t>D</w:t>
            </w:r>
          </w:p>
        </w:tc>
        <w:tc>
          <w:tcPr>
            <w:tcW w:w="1435" w:type="dxa"/>
          </w:tcPr>
          <w:p w14:paraId="15FE4194" w14:textId="77777777" w:rsidR="008C77CC" w:rsidRPr="00DE6E48" w:rsidRDefault="008C77CC" w:rsidP="003437DF">
            <w:pPr>
              <w:pStyle w:val="table1"/>
              <w:jc w:val="center"/>
              <w:rPr>
                <w:noProof/>
                <w:highlight w:val="darkGray"/>
                <w:lang w:eastAsia="en-AU"/>
              </w:rPr>
            </w:pPr>
          </w:p>
        </w:tc>
        <w:tc>
          <w:tcPr>
            <w:tcW w:w="1435" w:type="dxa"/>
          </w:tcPr>
          <w:p w14:paraId="5626783F" w14:textId="77777777" w:rsidR="008C77CC" w:rsidRPr="00DE6E48" w:rsidRDefault="008C77CC" w:rsidP="003437DF">
            <w:pPr>
              <w:pStyle w:val="table1"/>
              <w:jc w:val="center"/>
              <w:rPr>
                <w:noProof/>
                <w:lang w:eastAsia="en-AU"/>
              </w:rPr>
            </w:pPr>
          </w:p>
        </w:tc>
        <w:tc>
          <w:tcPr>
            <w:tcW w:w="1435" w:type="dxa"/>
          </w:tcPr>
          <w:p w14:paraId="1CDFEC8B" w14:textId="77777777" w:rsidR="008C77CC" w:rsidRPr="00DE6E48" w:rsidRDefault="008C77CC" w:rsidP="003437DF">
            <w:pPr>
              <w:pStyle w:val="table1"/>
              <w:jc w:val="center"/>
              <w:rPr>
                <w:noProof/>
                <w:lang w:eastAsia="en-AU"/>
              </w:rPr>
            </w:pPr>
          </w:p>
        </w:tc>
        <w:tc>
          <w:tcPr>
            <w:tcW w:w="1435" w:type="dxa"/>
          </w:tcPr>
          <w:p w14:paraId="55825A4D" w14:textId="77777777" w:rsidR="008C77CC" w:rsidRPr="00DE6E48" w:rsidRDefault="008C77CC" w:rsidP="003437DF">
            <w:pPr>
              <w:pStyle w:val="table1"/>
              <w:jc w:val="center"/>
              <w:rPr>
                <w:noProof/>
                <w:lang w:eastAsia="en-AU"/>
              </w:rPr>
            </w:pPr>
            <w:r w:rsidRPr="00DE6E48">
              <w:rPr>
                <w:noProof/>
                <w:lang w:eastAsia="en-AU"/>
              </w:rPr>
              <w:t>0</w:t>
            </w:r>
          </w:p>
        </w:tc>
        <w:tc>
          <w:tcPr>
            <w:tcW w:w="1435" w:type="dxa"/>
            <w:shd w:val="clear" w:color="auto" w:fill="F4F4F3" w:themeFill="background2"/>
          </w:tcPr>
          <w:p w14:paraId="04CF1298" w14:textId="77777777" w:rsidR="008C77CC" w:rsidRPr="00DE6E48" w:rsidRDefault="008C77CC" w:rsidP="003437DF">
            <w:pPr>
              <w:pStyle w:val="table1"/>
              <w:jc w:val="center"/>
              <w:rPr>
                <w:noProof/>
                <w:lang w:eastAsia="en-AU"/>
              </w:rPr>
            </w:pPr>
          </w:p>
        </w:tc>
      </w:tr>
      <w:tr w:rsidR="008C77CC" w:rsidRPr="00DE6E48" w14:paraId="5C6462EE" w14:textId="77777777" w:rsidTr="003437DF">
        <w:tc>
          <w:tcPr>
            <w:tcW w:w="1841" w:type="dxa"/>
          </w:tcPr>
          <w:p w14:paraId="4FE373E3" w14:textId="77777777" w:rsidR="008C77CC" w:rsidRPr="00DE6E48" w:rsidRDefault="008C77CC" w:rsidP="003437DF">
            <w:pPr>
              <w:pStyle w:val="table1"/>
              <w:jc w:val="center"/>
              <w:rPr>
                <w:noProof/>
                <w:lang w:eastAsia="en-AU"/>
              </w:rPr>
            </w:pPr>
            <w:r w:rsidRPr="00DE6E48">
              <w:rPr>
                <w:noProof/>
                <w:lang w:eastAsia="en-AU"/>
              </w:rPr>
              <w:t>E</w:t>
            </w:r>
          </w:p>
        </w:tc>
        <w:tc>
          <w:tcPr>
            <w:tcW w:w="1435" w:type="dxa"/>
          </w:tcPr>
          <w:p w14:paraId="63E1AFF1" w14:textId="77777777" w:rsidR="008C77CC" w:rsidRPr="00DE6E48" w:rsidRDefault="008C77CC" w:rsidP="003437DF">
            <w:pPr>
              <w:pStyle w:val="table1"/>
              <w:jc w:val="center"/>
              <w:rPr>
                <w:noProof/>
                <w:lang w:eastAsia="en-AU"/>
              </w:rPr>
            </w:pPr>
          </w:p>
        </w:tc>
        <w:tc>
          <w:tcPr>
            <w:tcW w:w="1435" w:type="dxa"/>
          </w:tcPr>
          <w:p w14:paraId="6427A0A4" w14:textId="77777777" w:rsidR="008C77CC" w:rsidRPr="00DE6E48" w:rsidRDefault="008C77CC" w:rsidP="003437DF">
            <w:pPr>
              <w:pStyle w:val="table1"/>
              <w:jc w:val="center"/>
              <w:rPr>
                <w:noProof/>
                <w:lang w:eastAsia="en-AU"/>
              </w:rPr>
            </w:pPr>
          </w:p>
        </w:tc>
        <w:tc>
          <w:tcPr>
            <w:tcW w:w="1435" w:type="dxa"/>
          </w:tcPr>
          <w:p w14:paraId="5F4AA997" w14:textId="77777777" w:rsidR="008C77CC" w:rsidRPr="00DE6E48" w:rsidRDefault="008C77CC" w:rsidP="003437DF">
            <w:pPr>
              <w:pStyle w:val="table1"/>
              <w:jc w:val="center"/>
              <w:rPr>
                <w:noProof/>
                <w:lang w:eastAsia="en-AU"/>
              </w:rPr>
            </w:pPr>
          </w:p>
        </w:tc>
        <w:tc>
          <w:tcPr>
            <w:tcW w:w="1435" w:type="dxa"/>
          </w:tcPr>
          <w:p w14:paraId="4E58E2EA" w14:textId="77777777" w:rsidR="008C77CC" w:rsidRPr="00DE6E48" w:rsidRDefault="008C77CC" w:rsidP="003437DF">
            <w:pPr>
              <w:pStyle w:val="table1"/>
              <w:jc w:val="center"/>
              <w:rPr>
                <w:noProof/>
                <w:lang w:eastAsia="en-AU"/>
              </w:rPr>
            </w:pPr>
          </w:p>
        </w:tc>
        <w:tc>
          <w:tcPr>
            <w:tcW w:w="1435" w:type="dxa"/>
          </w:tcPr>
          <w:p w14:paraId="43061BC6" w14:textId="77777777" w:rsidR="008C77CC" w:rsidRPr="00DE6E48" w:rsidRDefault="008C77CC" w:rsidP="003437DF">
            <w:pPr>
              <w:pStyle w:val="table1"/>
              <w:jc w:val="center"/>
              <w:rPr>
                <w:noProof/>
                <w:lang w:eastAsia="en-AU"/>
              </w:rPr>
            </w:pPr>
            <w:r w:rsidRPr="00DE6E48">
              <w:rPr>
                <w:noProof/>
                <w:lang w:eastAsia="en-AU"/>
              </w:rPr>
              <w:t>0</w:t>
            </w:r>
          </w:p>
        </w:tc>
      </w:tr>
    </w:tbl>
    <w:p w14:paraId="123422CC" w14:textId="77777777" w:rsidR="008C77CC" w:rsidRPr="008C77CC" w:rsidRDefault="008C77CC" w:rsidP="008C77CC"/>
    <w:p w14:paraId="7527B9E2" w14:textId="77777777" w:rsidR="008C77CC" w:rsidRPr="008C77CC" w:rsidRDefault="008C77CC" w:rsidP="008C77CC">
      <w:r w:rsidRPr="008C77CC">
        <w:t>Why are some parts of the table shaded?</w:t>
      </w:r>
    </w:p>
    <w:p w14:paraId="101301C6" w14:textId="77777777" w:rsidR="008C77CC" w:rsidRPr="008C77CC" w:rsidRDefault="008C77CC" w:rsidP="008C77CC">
      <w:r w:rsidRPr="008C77CC">
        <w:t>How many distances are equal (to the nearest cm)? Compare your results with others.</w:t>
      </w:r>
    </w:p>
    <w:p w14:paraId="4437C758" w14:textId="77777777" w:rsidR="008C77CC" w:rsidRPr="008C77CC" w:rsidRDefault="008C77CC" w:rsidP="008C77CC">
      <w:r w:rsidRPr="008C77CC">
        <w:t>How many students ended up with no repeated distances? What percentage is this?</w:t>
      </w:r>
    </w:p>
    <w:p w14:paraId="2AE76093" w14:textId="77777777" w:rsidR="008C77CC" w:rsidRPr="00A66668" w:rsidRDefault="008C77CC" w:rsidP="008C77CC">
      <w:pPr>
        <w:pStyle w:val="Heading1"/>
        <w:rPr>
          <w:noProof/>
          <w:lang w:eastAsia="en-AU"/>
        </w:rPr>
      </w:pPr>
      <w:r w:rsidRPr="00A66668">
        <w:rPr>
          <w:noProof/>
          <w:lang w:eastAsia="en-AU"/>
        </w:rPr>
        <w:t>Random arrangement using Spreadsheet A</w:t>
      </w:r>
    </w:p>
    <w:p w14:paraId="0970A692" w14:textId="77777777" w:rsidR="008C77CC" w:rsidRPr="008C77CC" w:rsidRDefault="008C77CC" w:rsidP="008C77CC">
      <w:r w:rsidRPr="008C77CC">
        <w:t xml:space="preserve">To select points on a plane, it is easier to describe the points using a Cartesian plane like the one below. For our situation, the scale on both the x-axis and the y-axis will go from 0 to 100. </w:t>
      </w:r>
    </w:p>
    <w:p w14:paraId="41B2E73C" w14:textId="77777777" w:rsidR="008C77CC" w:rsidRPr="00DE6E48" w:rsidRDefault="008C77CC" w:rsidP="008C77CC">
      <w:pPr>
        <w:pStyle w:val="imageattribute"/>
      </w:pPr>
      <w:r w:rsidRPr="00E042CB">
        <w:drawing>
          <wp:inline distT="0" distB="0" distL="0" distR="0" wp14:anchorId="401CDE78" wp14:editId="2E8F8074">
            <wp:extent cx="2572973"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2973" cy="2520000"/>
                    </a:xfrm>
                    <a:prstGeom prst="rect">
                      <a:avLst/>
                    </a:prstGeom>
                  </pic:spPr>
                </pic:pic>
              </a:graphicData>
            </a:graphic>
          </wp:inline>
        </w:drawing>
      </w:r>
    </w:p>
    <w:p w14:paraId="075DCB7B" w14:textId="77777777" w:rsidR="008C77CC" w:rsidRPr="008C77CC" w:rsidRDefault="008C77CC" w:rsidP="008C77CC">
      <w:r w:rsidRPr="008C77CC">
        <w:t>Ten telescopes will be located on the Cartesian plane, their positions described with whole numbers, for example (57, 89).</w:t>
      </w:r>
    </w:p>
    <w:p w14:paraId="3453E9A1" w14:textId="77777777" w:rsidR="008C77CC" w:rsidRPr="008C77CC" w:rsidRDefault="008C77CC" w:rsidP="008C77CC">
      <w:r w:rsidRPr="008C77CC">
        <w:t>There are 101 numbers on the x-axis and 101 numbers on the y-axis, so there are 101 × 101 = 10 201 different places to locate each telescope.</w:t>
      </w:r>
    </w:p>
    <w:p w14:paraId="123684F5" w14:textId="77777777" w:rsidR="008C77CC" w:rsidRPr="008C77CC" w:rsidRDefault="008C77CC" w:rsidP="008C77CC">
      <w:r w:rsidRPr="008C77CC">
        <w:t xml:space="preserve">If the telescopes are placed randomly, and the distance between every pair of points is calculated, estimate the chance that two or more of those distances will be equal. </w:t>
      </w:r>
    </w:p>
    <w:p w14:paraId="509758B6" w14:textId="77777777" w:rsidR="008C77CC" w:rsidRPr="008C77CC" w:rsidRDefault="008C77CC" w:rsidP="008C77CC">
      <w:r w:rsidRPr="008C77CC">
        <w:t>Spreadsheet A generates 10 points at random and then calculates the distance between each pair of points. If two or more distances are equal they will be highlighted pink.</w:t>
      </w:r>
    </w:p>
    <w:p w14:paraId="59331050" w14:textId="77777777" w:rsidR="008C77CC" w:rsidRPr="008C77CC" w:rsidRDefault="008C77CC" w:rsidP="008C77CC">
      <w:r w:rsidRPr="008C77CC">
        <w:t>What formula is used to find the distance between two points?</w:t>
      </w:r>
    </w:p>
    <w:p w14:paraId="1705B0DF" w14:textId="77777777" w:rsidR="008C77CC" w:rsidRPr="008C77CC" w:rsidRDefault="008C77CC" w:rsidP="008C77CC">
      <w:r w:rsidRPr="008C77CC">
        <w:t>Refresh the spread sheet 50 times, recording how many distance repeats there are in each of the 50 trials.</w:t>
      </w:r>
    </w:p>
    <w:p w14:paraId="505F0C64" w14:textId="77777777" w:rsidR="008C77CC" w:rsidRPr="008C77CC" w:rsidRDefault="008C77CC" w:rsidP="008C77CC">
      <w:r w:rsidRPr="008C77CC">
        <w:t>How many of the trials did not have any distance repeats? Express this as a percentage.</w:t>
      </w:r>
    </w:p>
    <w:p w14:paraId="696B26B3" w14:textId="77777777" w:rsidR="008C77CC" w:rsidRPr="008C77CC" w:rsidRDefault="008C77CC" w:rsidP="008C77CC">
      <w:r w:rsidRPr="008C77CC">
        <w:t>Was it higher or lower than your estimate?</w:t>
      </w:r>
    </w:p>
    <w:p w14:paraId="4EB8A114" w14:textId="77777777" w:rsidR="008C77CC" w:rsidRPr="00A66668" w:rsidRDefault="008C77CC" w:rsidP="008C77CC">
      <w:pPr>
        <w:pStyle w:val="Heading1"/>
        <w:rPr>
          <w:noProof/>
          <w:lang w:eastAsia="en-AU"/>
        </w:rPr>
      </w:pPr>
      <w:r w:rsidRPr="00A66668">
        <w:rPr>
          <w:noProof/>
          <w:lang w:eastAsia="en-AU"/>
        </w:rPr>
        <w:t xml:space="preserve">Spiral arrangement using </w:t>
      </w:r>
      <w:r>
        <w:rPr>
          <w:noProof/>
          <w:lang w:eastAsia="en-AU"/>
        </w:rPr>
        <w:t>Spreadsheet</w:t>
      </w:r>
      <w:r w:rsidRPr="00A66668">
        <w:rPr>
          <w:noProof/>
          <w:lang w:eastAsia="en-AU"/>
        </w:rPr>
        <w:t xml:space="preserve"> B</w:t>
      </w:r>
    </w:p>
    <w:p w14:paraId="1C08665E" w14:textId="77777777" w:rsidR="008C77CC" w:rsidRDefault="008C77CC" w:rsidP="008C77CC">
      <w:pPr>
        <w:rPr>
          <w:noProof/>
          <w:lang w:eastAsia="en-AU"/>
        </w:rPr>
      </w:pPr>
      <w:r>
        <w:rPr>
          <w:noProof/>
          <w:lang w:eastAsia="en-AU"/>
        </w:rPr>
        <w:t>S</w:t>
      </w:r>
      <w:r w:rsidRPr="00DE6E48">
        <w:rPr>
          <w:noProof/>
          <w:lang w:eastAsia="en-AU"/>
        </w:rPr>
        <w:t>preadsheet B</w:t>
      </w:r>
      <w:r>
        <w:rPr>
          <w:noProof/>
          <w:lang w:eastAsia="en-AU"/>
        </w:rPr>
        <w:t xml:space="preserve"> uses</w:t>
      </w:r>
      <w:r w:rsidRPr="00DE6E48">
        <w:rPr>
          <w:noProof/>
          <w:lang w:eastAsia="en-AU"/>
        </w:rPr>
        <w:t xml:space="preserve"> the </w:t>
      </w:r>
      <w:r>
        <w:rPr>
          <w:noProof/>
          <w:lang w:eastAsia="en-AU"/>
        </w:rPr>
        <w:t xml:space="preserve">coordinates </w:t>
      </w:r>
      <w:r w:rsidRPr="00DE6E48">
        <w:rPr>
          <w:noProof/>
          <w:lang w:eastAsia="en-AU"/>
        </w:rPr>
        <w:t>from the logarithm</w:t>
      </w:r>
      <w:r>
        <w:rPr>
          <w:noProof/>
          <w:lang w:eastAsia="en-AU"/>
        </w:rPr>
        <w:t>ic</w:t>
      </w:r>
      <w:r w:rsidRPr="00DE6E48">
        <w:rPr>
          <w:noProof/>
          <w:lang w:eastAsia="en-AU"/>
        </w:rPr>
        <w:t xml:space="preserve"> spiral drawn earlier. </w:t>
      </w:r>
    </w:p>
    <w:p w14:paraId="094BDF6C" w14:textId="77777777" w:rsidR="008C77CC" w:rsidRPr="00D13F19" w:rsidRDefault="008C77CC" w:rsidP="008C77CC">
      <w:pPr>
        <w:rPr>
          <w:noProof/>
          <w:lang w:eastAsia="en-AU"/>
        </w:rPr>
      </w:pPr>
      <w:r>
        <w:rPr>
          <w:noProof/>
          <w:lang w:eastAsia="en-AU"/>
        </w:rPr>
        <w:t>Columns 1 and 2 hold the polar coordinates. C</w:t>
      </w:r>
      <w:r w:rsidRPr="00DE6E48">
        <w:rPr>
          <w:noProof/>
          <w:lang w:eastAsia="en-AU"/>
        </w:rPr>
        <w:t xml:space="preserve">olumns </w:t>
      </w:r>
      <w:r>
        <w:rPr>
          <w:noProof/>
          <w:lang w:eastAsia="en-AU"/>
        </w:rPr>
        <w:t xml:space="preserve">3 and 4 hold </w:t>
      </w:r>
      <w:r w:rsidRPr="00DE6E48">
        <w:rPr>
          <w:noProof/>
          <w:lang w:eastAsia="en-AU"/>
        </w:rPr>
        <w:t xml:space="preserve">the Cartesian </w:t>
      </w:r>
      <w:r>
        <w:rPr>
          <w:noProof/>
          <w:lang w:eastAsia="en-AU"/>
        </w:rPr>
        <w:t>coordinates.</w:t>
      </w:r>
    </w:p>
    <w:p w14:paraId="3EC6D959" w14:textId="77777777" w:rsidR="008C77CC" w:rsidRPr="009C4D50" w:rsidRDefault="008C77CC" w:rsidP="008C77CC">
      <w:pPr>
        <w:rPr>
          <w:noProof/>
          <w:lang w:eastAsia="en-AU"/>
        </w:rPr>
      </w:pPr>
      <w:r w:rsidRPr="009C4D50">
        <w:rPr>
          <w:noProof/>
          <w:lang w:eastAsia="en-AU"/>
        </w:rPr>
        <w:t xml:space="preserve">How are the polar coordinates converted to Cartesian coordinates? </w:t>
      </w:r>
    </w:p>
    <w:p w14:paraId="6D8CFE20" w14:textId="77777777" w:rsidR="008C77CC" w:rsidRPr="00DE6E48" w:rsidRDefault="008C77CC" w:rsidP="008C77CC">
      <w:pPr>
        <w:rPr>
          <w:noProof/>
          <w:lang w:eastAsia="en-AU"/>
        </w:rPr>
      </w:pPr>
      <w:r w:rsidRPr="00DE6E48">
        <w:rPr>
          <w:noProof/>
          <w:lang w:eastAsia="en-AU"/>
        </w:rPr>
        <w:t>The table</w:t>
      </w:r>
      <w:r>
        <w:rPr>
          <w:noProof/>
          <w:lang w:eastAsia="en-AU"/>
        </w:rPr>
        <w:t>s</w:t>
      </w:r>
      <w:r w:rsidRPr="00DE6E48">
        <w:rPr>
          <w:noProof/>
          <w:lang w:eastAsia="en-AU"/>
        </w:rPr>
        <w:t xml:space="preserve"> </w:t>
      </w:r>
      <w:r>
        <w:rPr>
          <w:noProof/>
          <w:lang w:eastAsia="en-AU"/>
        </w:rPr>
        <w:t xml:space="preserve">display the distances between </w:t>
      </w:r>
      <w:r w:rsidRPr="00DE6E48">
        <w:rPr>
          <w:noProof/>
          <w:lang w:eastAsia="en-AU"/>
        </w:rPr>
        <w:t xml:space="preserve">10, 20 and 30 points on the spiral. </w:t>
      </w:r>
      <w:r>
        <w:rPr>
          <w:noProof/>
          <w:lang w:eastAsia="en-AU"/>
        </w:rPr>
        <w:t>Refresh the spreadsheet 50 times. What do you observe?</w:t>
      </w:r>
    </w:p>
    <w:p w14:paraId="54FE06D0" w14:textId="77777777" w:rsidR="00A4147F" w:rsidRPr="00A4147F" w:rsidRDefault="008C77CC" w:rsidP="008C77CC">
      <w:pPr>
        <w:rPr>
          <w:noProof/>
          <w:lang w:eastAsia="en-AU"/>
        </w:rPr>
      </w:pPr>
      <w:r>
        <w:rPr>
          <w:noProof/>
          <w:lang w:eastAsia="en-AU"/>
        </w:rPr>
        <w:t xml:space="preserve">Does using </w:t>
      </w:r>
      <w:r w:rsidRPr="00DE6E48">
        <w:rPr>
          <w:noProof/>
          <w:lang w:eastAsia="en-AU"/>
        </w:rPr>
        <w:t xml:space="preserve">using a </w:t>
      </w:r>
      <w:r>
        <w:rPr>
          <w:noProof/>
          <w:lang w:eastAsia="en-AU"/>
        </w:rPr>
        <w:t>spiral produce</w:t>
      </w:r>
      <w:r w:rsidRPr="00DE6E48">
        <w:rPr>
          <w:noProof/>
          <w:lang w:eastAsia="en-AU"/>
        </w:rPr>
        <w:t xml:space="preserve"> points that are less likely to be equidistant from other points?</w:t>
      </w:r>
    </w:p>
    <w:sectPr w:rsidR="00A4147F" w:rsidRPr="00A4147F" w:rsidSect="00021DEE">
      <w:headerReference w:type="default" r:id="rId18"/>
      <w:footerReference w:type="even" r:id="rId19"/>
      <w:footerReference w:type="default" r:id="rId20"/>
      <w:headerReference w:type="first" r:id="rId21"/>
      <w:footerReference w:type="first" r:id="rId22"/>
      <w:pgSz w:w="11900" w:h="16840"/>
      <w:pgMar w:top="1134" w:right="1701" w:bottom="1134" w:left="1701" w:header="680" w:footer="680" w:gutter="0"/>
      <w:pgNumType w:start="1" w:chapStyle="1" w:chapSep="enDash"/>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659B7" w14:textId="77777777" w:rsidR="00D077AB" w:rsidRDefault="00D077AB">
      <w:pPr>
        <w:spacing w:after="0" w:line="240" w:lineRule="auto"/>
      </w:pPr>
      <w:r>
        <w:separator/>
      </w:r>
    </w:p>
  </w:endnote>
  <w:endnote w:type="continuationSeparator" w:id="0">
    <w:p w14:paraId="359FB52E" w14:textId="77777777" w:rsidR="00D077AB" w:rsidRDefault="00D07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6ED78" w14:textId="77777777" w:rsidR="003D6687" w:rsidRDefault="003D6687" w:rsidP="00021DE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B010FB3" w14:textId="77777777" w:rsidR="003D6687" w:rsidRDefault="003D6687" w:rsidP="00021DE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B3C5A" w14:textId="77777777" w:rsidR="004F51DD" w:rsidRPr="004F51DD" w:rsidRDefault="004F51DD" w:rsidP="00021DEE">
    <w:pPr>
      <w:pStyle w:val="Footer"/>
    </w:pPr>
    <w:r w:rsidRPr="004F51DD">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67971FB0" w14:textId="77777777" w:rsidR="00B81DBF" w:rsidRPr="004F51DD" w:rsidRDefault="004F51DD"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D80BAB">
      <w:rPr>
        <w:noProof/>
      </w:rPr>
      <w:t>2</w:t>
    </w:r>
    <w:r w:rsidRPr="004F51DD">
      <w:fldChar w:fldCharType="end"/>
    </w:r>
    <w:r w:rsidRPr="004F51DD">
      <w:t xml:space="preserve"> of </w:t>
    </w:r>
    <w:r w:rsidRPr="004F51DD">
      <w:fldChar w:fldCharType="begin"/>
    </w:r>
    <w:r w:rsidRPr="004F51DD">
      <w:instrText xml:space="preserve"> NUMPAGES </w:instrText>
    </w:r>
    <w:r w:rsidRPr="004F51DD">
      <w:fldChar w:fldCharType="separate"/>
    </w:r>
    <w:r w:rsidR="00D80BAB">
      <w:rPr>
        <w:noProof/>
      </w:rPr>
      <w:t>8</w:t>
    </w:r>
    <w:r w:rsidRPr="004F51DD">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0D5C5" w14:textId="77777777" w:rsidR="00836AC0" w:rsidRPr="00021DEE" w:rsidRDefault="0090681A" w:rsidP="00021DEE">
    <w:pPr>
      <w:pStyle w:val="Footer"/>
    </w:pPr>
    <w:r w:rsidRPr="00021DEE">
      <w:t xml:space="preserve">© </w:t>
    </w:r>
    <w:r w:rsidR="00097EBB" w:rsidRPr="00021DEE">
      <w:t>Maths Inside 2016 except where otherwise indicated. This document may be used, reproduced, communicated and adapted free of charge for non-commercial educational purposes provided all acknowledgements</w:t>
    </w:r>
    <w:r w:rsidR="00CA68CB" w:rsidRPr="00021DEE">
      <w:t xml:space="preserve"> associated with the material are retained. Maths Inside is a UTS project in col</w:t>
    </w:r>
    <w:r w:rsidRPr="00021DEE">
      <w:t>laboration with CSIRO and AAMT.</w:t>
    </w:r>
  </w:p>
  <w:p w14:paraId="3775E1AD" w14:textId="77777777" w:rsidR="004F51DD" w:rsidRPr="004F51DD" w:rsidRDefault="004F51DD"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D077AB">
      <w:rPr>
        <w:noProof/>
      </w:rPr>
      <w:t>1</w:t>
    </w:r>
    <w:r w:rsidRPr="004F51DD">
      <w:fldChar w:fldCharType="end"/>
    </w:r>
    <w:r w:rsidRPr="004F51DD">
      <w:t xml:space="preserve"> of </w:t>
    </w:r>
    <w:r w:rsidR="00FE38E9">
      <w:fldChar w:fldCharType="begin"/>
    </w:r>
    <w:r w:rsidR="00FE38E9">
      <w:instrText xml:space="preserve"> NUMPAGES </w:instrText>
    </w:r>
    <w:r w:rsidR="00FE38E9">
      <w:fldChar w:fldCharType="separate"/>
    </w:r>
    <w:r w:rsidR="00D077AB">
      <w:rPr>
        <w:noProof/>
      </w:rPr>
      <w:t>1</w:t>
    </w:r>
    <w:r w:rsidR="00FE38E9">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9BA9F" w14:textId="77777777" w:rsidR="00D077AB" w:rsidRDefault="00D077AB">
      <w:pPr>
        <w:spacing w:after="0" w:line="240" w:lineRule="auto"/>
      </w:pPr>
      <w:r>
        <w:separator/>
      </w:r>
    </w:p>
  </w:footnote>
  <w:footnote w:type="continuationSeparator" w:id="0">
    <w:p w14:paraId="581D3B92" w14:textId="77777777" w:rsidR="00D077AB" w:rsidRDefault="00D077A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4AC94" w14:textId="77777777" w:rsidR="00021DEE" w:rsidRPr="00021DEE" w:rsidRDefault="00021DEE" w:rsidP="004C6EC0">
    <w:pPr>
      <w:pStyle w:val="Header"/>
    </w:pPr>
    <w:r w:rsidRPr="00021DEE">
      <w:t xml:space="preserve">Investigating the maths inside: </w:t>
    </w:r>
    <w:r w:rsidR="00FB6E21">
      <w:t xml:space="preserve">Stargazing with the </w:t>
    </w:r>
    <w:r w:rsidR="008C77CC">
      <w:t>SKA</w:t>
    </w:r>
    <w:r w:rsidR="004C6EC0">
      <w:tab/>
    </w:r>
    <w:r w:rsidR="00AF1AF7" w:rsidRPr="001D611C">
      <w:rPr>
        <w:rStyle w:val="headeractivitytitle"/>
      </w:rPr>
      <w:t xml:space="preserve">ACTIVITY </w:t>
    </w:r>
    <w:r w:rsidR="008C77CC">
      <w:rPr>
        <w:rStyle w:val="headeractivitytitle"/>
      </w:rPr>
      <w:t>4</w:t>
    </w:r>
    <w:r w:rsidR="00AF1AF7" w:rsidRPr="001D611C">
      <w:rPr>
        <w:rStyle w:val="headeractivitytitle"/>
      </w:rPr>
      <w:t xml:space="preserve">: </w:t>
    </w:r>
    <w:r w:rsidR="008C77CC">
      <w:rPr>
        <w:rStyle w:val="headeractivitytitle"/>
      </w:rPr>
      <w:t>Seeking spirals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38FE4" w14:textId="77777777" w:rsidR="0090681A" w:rsidRDefault="004C6EC0" w:rsidP="004C6EC0">
    <w:pPr>
      <w:pStyle w:val="Header"/>
    </w:pPr>
    <w:r>
      <w:tab/>
      <w:t>FOR STUDENTS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52A15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9A02EC"/>
    <w:lvl w:ilvl="0">
      <w:start w:val="1"/>
      <w:numFmt w:val="decimal"/>
      <w:lvlText w:val="%1."/>
      <w:lvlJc w:val="left"/>
      <w:pPr>
        <w:tabs>
          <w:tab w:val="num" w:pos="1800"/>
        </w:tabs>
        <w:ind w:left="1800" w:hanging="360"/>
      </w:pPr>
    </w:lvl>
  </w:abstractNum>
  <w:abstractNum w:abstractNumId="2">
    <w:nsid w:val="FFFFFF7D"/>
    <w:multiLevelType w:val="singleLevel"/>
    <w:tmpl w:val="8C041920"/>
    <w:lvl w:ilvl="0">
      <w:start w:val="1"/>
      <w:numFmt w:val="decimal"/>
      <w:lvlText w:val="%1."/>
      <w:lvlJc w:val="left"/>
      <w:pPr>
        <w:tabs>
          <w:tab w:val="num" w:pos="1440"/>
        </w:tabs>
        <w:ind w:left="1440" w:hanging="360"/>
      </w:pPr>
    </w:lvl>
  </w:abstractNum>
  <w:abstractNum w:abstractNumId="3">
    <w:nsid w:val="FFFFFF7E"/>
    <w:multiLevelType w:val="singleLevel"/>
    <w:tmpl w:val="694ABC16"/>
    <w:lvl w:ilvl="0">
      <w:start w:val="1"/>
      <w:numFmt w:val="decimal"/>
      <w:lvlText w:val="%1."/>
      <w:lvlJc w:val="left"/>
      <w:pPr>
        <w:tabs>
          <w:tab w:val="num" w:pos="1080"/>
        </w:tabs>
        <w:ind w:left="1080" w:hanging="360"/>
      </w:pPr>
    </w:lvl>
  </w:abstractNum>
  <w:abstractNum w:abstractNumId="4">
    <w:nsid w:val="FFFFFF7F"/>
    <w:multiLevelType w:val="singleLevel"/>
    <w:tmpl w:val="37C26D68"/>
    <w:lvl w:ilvl="0">
      <w:start w:val="1"/>
      <w:numFmt w:val="decimal"/>
      <w:lvlText w:val="%1."/>
      <w:lvlJc w:val="left"/>
      <w:pPr>
        <w:tabs>
          <w:tab w:val="num" w:pos="720"/>
        </w:tabs>
        <w:ind w:left="720" w:hanging="360"/>
      </w:pPr>
    </w:lvl>
  </w:abstractNum>
  <w:abstractNum w:abstractNumId="5">
    <w:nsid w:val="FFFFFF80"/>
    <w:multiLevelType w:val="singleLevel"/>
    <w:tmpl w:val="8A901EC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21AD67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FD962B0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3BEE02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8226A6E"/>
    <w:lvl w:ilvl="0">
      <w:start w:val="1"/>
      <w:numFmt w:val="decimal"/>
      <w:lvlText w:val="%1."/>
      <w:lvlJc w:val="left"/>
      <w:pPr>
        <w:tabs>
          <w:tab w:val="num" w:pos="360"/>
        </w:tabs>
        <w:ind w:left="360" w:hanging="360"/>
      </w:pPr>
    </w:lvl>
  </w:abstractNum>
  <w:abstractNum w:abstractNumId="10">
    <w:nsid w:val="FFFFFF89"/>
    <w:multiLevelType w:val="singleLevel"/>
    <w:tmpl w:val="14EC056E"/>
    <w:lvl w:ilvl="0">
      <w:start w:val="1"/>
      <w:numFmt w:val="bullet"/>
      <w:lvlText w:val=""/>
      <w:lvlJc w:val="left"/>
      <w:pPr>
        <w:tabs>
          <w:tab w:val="num" w:pos="360"/>
        </w:tabs>
        <w:ind w:left="360" w:hanging="360"/>
      </w:pPr>
      <w:rPr>
        <w:rFonts w:ascii="Symbol" w:hAnsi="Symbol" w:hint="default"/>
      </w:rPr>
    </w:lvl>
  </w:abstractNum>
  <w:abstractNum w:abstractNumId="11">
    <w:nsid w:val="065C1902"/>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289355B"/>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6F711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89754D3"/>
    <w:multiLevelType w:val="hybridMultilevel"/>
    <w:tmpl w:val="CDF6EA0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5">
    <w:nsid w:val="4CC261DD"/>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6B1307C1"/>
    <w:multiLevelType w:val="hybridMultilevel"/>
    <w:tmpl w:val="151298D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6"/>
  </w:num>
  <w:num w:numId="14">
    <w:abstractNumId w:val="15"/>
  </w:num>
  <w:num w:numId="15">
    <w:abstractNumId w:val="12"/>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7C3"/>
    <w:rsid w:val="00021DEE"/>
    <w:rsid w:val="00030A10"/>
    <w:rsid w:val="00035CC2"/>
    <w:rsid w:val="00070523"/>
    <w:rsid w:val="0009013E"/>
    <w:rsid w:val="00097EBB"/>
    <w:rsid w:val="000A3E1C"/>
    <w:rsid w:val="00101073"/>
    <w:rsid w:val="00114BDF"/>
    <w:rsid w:val="00120FDE"/>
    <w:rsid w:val="0016370B"/>
    <w:rsid w:val="0016718A"/>
    <w:rsid w:val="001B0D68"/>
    <w:rsid w:val="001D611C"/>
    <w:rsid w:val="001E0530"/>
    <w:rsid w:val="00203444"/>
    <w:rsid w:val="002446BC"/>
    <w:rsid w:val="002476D7"/>
    <w:rsid w:val="002E409E"/>
    <w:rsid w:val="002E6786"/>
    <w:rsid w:val="002F64ED"/>
    <w:rsid w:val="003872FA"/>
    <w:rsid w:val="0039533C"/>
    <w:rsid w:val="003964F2"/>
    <w:rsid w:val="003A143A"/>
    <w:rsid w:val="003C336C"/>
    <w:rsid w:val="003D6687"/>
    <w:rsid w:val="00444B45"/>
    <w:rsid w:val="004522AB"/>
    <w:rsid w:val="004621B4"/>
    <w:rsid w:val="00472543"/>
    <w:rsid w:val="004C6EC0"/>
    <w:rsid w:val="004D0F03"/>
    <w:rsid w:val="004D50A3"/>
    <w:rsid w:val="004F51DD"/>
    <w:rsid w:val="005B088F"/>
    <w:rsid w:val="00681D94"/>
    <w:rsid w:val="006828DF"/>
    <w:rsid w:val="0069533D"/>
    <w:rsid w:val="006E2520"/>
    <w:rsid w:val="006F3713"/>
    <w:rsid w:val="00726247"/>
    <w:rsid w:val="007411E3"/>
    <w:rsid w:val="0074248F"/>
    <w:rsid w:val="00771B8B"/>
    <w:rsid w:val="00791778"/>
    <w:rsid w:val="007C752D"/>
    <w:rsid w:val="007D1C27"/>
    <w:rsid w:val="00822492"/>
    <w:rsid w:val="00832F52"/>
    <w:rsid w:val="00836AC0"/>
    <w:rsid w:val="008413FB"/>
    <w:rsid w:val="00896FD2"/>
    <w:rsid w:val="008C2B56"/>
    <w:rsid w:val="008C77CC"/>
    <w:rsid w:val="008F07A2"/>
    <w:rsid w:val="008F2101"/>
    <w:rsid w:val="0090681A"/>
    <w:rsid w:val="00911C68"/>
    <w:rsid w:val="00946957"/>
    <w:rsid w:val="00947DF4"/>
    <w:rsid w:val="009D2AEA"/>
    <w:rsid w:val="00A21659"/>
    <w:rsid w:val="00A355B1"/>
    <w:rsid w:val="00A4147F"/>
    <w:rsid w:val="00A84FE9"/>
    <w:rsid w:val="00AC411D"/>
    <w:rsid w:val="00AE57C3"/>
    <w:rsid w:val="00AF1AF7"/>
    <w:rsid w:val="00AF391C"/>
    <w:rsid w:val="00B218D4"/>
    <w:rsid w:val="00B23FA4"/>
    <w:rsid w:val="00B30980"/>
    <w:rsid w:val="00B575D9"/>
    <w:rsid w:val="00B81DBF"/>
    <w:rsid w:val="00BB10AD"/>
    <w:rsid w:val="00BC5088"/>
    <w:rsid w:val="00BF6428"/>
    <w:rsid w:val="00C2333A"/>
    <w:rsid w:val="00C23819"/>
    <w:rsid w:val="00C43458"/>
    <w:rsid w:val="00C708FC"/>
    <w:rsid w:val="00C76585"/>
    <w:rsid w:val="00CA68CB"/>
    <w:rsid w:val="00CD4119"/>
    <w:rsid w:val="00CE1155"/>
    <w:rsid w:val="00D077AB"/>
    <w:rsid w:val="00D80BAB"/>
    <w:rsid w:val="00DA41DD"/>
    <w:rsid w:val="00DA5F12"/>
    <w:rsid w:val="00DF1AF9"/>
    <w:rsid w:val="00E112D3"/>
    <w:rsid w:val="00E442E0"/>
    <w:rsid w:val="00EF1F2A"/>
    <w:rsid w:val="00F40FFD"/>
    <w:rsid w:val="00FB6E21"/>
    <w:rsid w:val="00FD627B"/>
    <w:rsid w:val="00FE38E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5C37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AF1AF7"/>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AF1AF7"/>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1AF7"/>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AF1AF7"/>
    <w:rPr>
      <w:rFonts w:asciiTheme="majorHAnsi" w:eastAsiaTheme="majorEastAsia" w:hAnsiTheme="majorHAnsi" w:cstheme="majorBidi"/>
      <w:b/>
      <w:i/>
      <w:color w:val="354F5F"/>
      <w:sz w:val="32"/>
    </w:rPr>
  </w:style>
  <w:style w:type="paragraph" w:styleId="Title">
    <w:name w:val="Title"/>
    <w:aliases w:val="Section Title"/>
    <w:link w:val="TitleChar"/>
    <w:uiPriority w:val="10"/>
    <w:qFormat/>
    <w:rsid w:val="004F51DD"/>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0"/>
    <w:rsid w:val="004F51DD"/>
    <w:rPr>
      <w:rFonts w:asciiTheme="majorHAnsi" w:eastAsiaTheme="majorEastAsia" w:hAnsiTheme="majorHAnsi" w:cstheme="majorBidi"/>
      <w:b/>
      <w:color w:val="354F5F"/>
      <w:kern w:val="28"/>
      <w:sz w:val="56"/>
      <w:szCs w:val="56"/>
    </w:rPr>
  </w:style>
  <w:style w:type="paragraph" w:styleId="Subtitle">
    <w:name w:val="Subtitle"/>
    <w:basedOn w:val="Normal"/>
    <w:link w:val="SubtitleChar"/>
    <w:uiPriority w:val="2"/>
    <w:qFormat/>
    <w:rsid w:val="00AF1AF7"/>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AF1AF7"/>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character" w:styleId="PageNumber">
    <w:name w:val="page number"/>
    <w:basedOn w:val="DefaultParagraphFont"/>
    <w:uiPriority w:val="99"/>
    <w:semiHidden/>
    <w:unhideWhenUsed/>
    <w:rsid w:val="003D6687"/>
  </w:style>
  <w:style w:type="paragraph" w:styleId="Header">
    <w:name w:val="header"/>
    <w:basedOn w:val="Normal"/>
    <w:link w:val="HeaderChar"/>
    <w:uiPriority w:val="99"/>
    <w:unhideWhenUsed/>
    <w:qFormat/>
    <w:rsid w:val="004C6EC0"/>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4C6EC0"/>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4C6EC0"/>
    <w:pPr>
      <w:spacing w:before="600" w:line="240" w:lineRule="auto"/>
    </w:pPr>
  </w:style>
  <w:style w:type="character" w:customStyle="1" w:styleId="headeractivitytitle">
    <w:name w:val="header activity title"/>
    <w:basedOn w:val="DefaultParagraphFont"/>
    <w:uiPriority w:val="1"/>
    <w:qFormat/>
    <w:rsid w:val="001D611C"/>
    <w:rPr>
      <w:caps/>
    </w:rPr>
  </w:style>
  <w:style w:type="table" w:styleId="TableGridLight">
    <w:name w:val="Grid Table Light"/>
    <w:basedOn w:val="TableNormal"/>
    <w:uiPriority w:val="40"/>
    <w:rsid w:val="008C77CC"/>
    <w:pPr>
      <w:spacing w:after="0" w:line="240" w:lineRule="auto"/>
    </w:pPr>
    <w:rPr>
      <w:color w:val="auto"/>
      <w:sz w:val="22"/>
      <w:szCs w:val="22"/>
      <w:lang w:val="en-AU"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uiPriority w:val="99"/>
    <w:unhideWhenUsed/>
    <w:rsid w:val="008C77CC"/>
    <w:rPr>
      <w:color w:val="000000" w:themeColor="text1"/>
      <w:u w:val="single"/>
    </w:rPr>
  </w:style>
  <w:style w:type="paragraph" w:customStyle="1" w:styleId="Text">
    <w:name w:val="Text"/>
    <w:basedOn w:val="Normal"/>
    <w:rsid w:val="008C77CC"/>
    <w:pPr>
      <w:spacing w:line="276" w:lineRule="auto"/>
    </w:pPr>
    <w:rPr>
      <w:rFonts w:ascii="Arial" w:hAnsi="Arial" w:cs="Arial"/>
      <w:color w:val="auto"/>
      <w:szCs w:val="22"/>
      <w:lang w:val="en-AU" w:eastAsia="en-US"/>
    </w:rPr>
  </w:style>
  <w:style w:type="paragraph" w:customStyle="1" w:styleId="imageattribute">
    <w:name w:val="image + attribute"/>
    <w:basedOn w:val="Normal"/>
    <w:rsid w:val="008C77CC"/>
    <w:pPr>
      <w:adjustRightInd w:val="0"/>
      <w:spacing w:before="360" w:after="360" w:line="240" w:lineRule="auto"/>
      <w:contextualSpacing/>
      <w:jc w:val="center"/>
    </w:pPr>
    <w:rPr>
      <w:rFonts w:ascii="Arial" w:hAnsi="Arial" w:cs="Arial"/>
      <w:noProof/>
      <w:color w:val="auto"/>
      <w:sz w:val="16"/>
      <w:szCs w:val="16"/>
      <w:lang w:eastAsia="en-US"/>
    </w:rPr>
  </w:style>
  <w:style w:type="paragraph" w:customStyle="1" w:styleId="table1">
    <w:name w:val="table1"/>
    <w:basedOn w:val="Text"/>
    <w:qFormat/>
    <w:rsid w:val="008C77CC"/>
    <w:pPr>
      <w:spacing w:before="6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2.xml"/><Relationship Id="rId21" Type="http://schemas.openxmlformats.org/officeDocument/2006/relationships/header" Target="header2.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hyperlink" Target="http://www.integralprogram.org/index.php/academics5924d/resourcesc5a6c/laboratory/freshman-lab/logarithmic-spiral-from-geogebra/97-laboratory/freshman-lab" TargetMode="External"/><Relationship Id="rId14" Type="http://schemas.openxmlformats.org/officeDocument/2006/relationships/hyperlink" Target="http://info.mheducation.com/sketchpad.trial.html" TargetMode="External"/><Relationship Id="rId15" Type="http://schemas.openxmlformats.org/officeDocument/2006/relationships/image" Target="media/image6.png"/><Relationship Id="rId16" Type="http://schemas.openxmlformats.org/officeDocument/2006/relationships/hyperlink" Target="https://www.skatelescope.org/layout/" TargetMode="External"/><Relationship Id="rId17" Type="http://schemas.openxmlformats.org/officeDocument/2006/relationships/image" Target="media/image7.emf"/><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amt/Library/Containers/com.microsoft.Word/Data/Library/Caches/3081/TM10002077/Catalog.dotx" TargetMode="Externa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E5544B9-168E-3344-916A-9325B247A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Catalog.dotx</Template>
  <TotalTime>17</TotalTime>
  <Pages>8</Pages>
  <Words>998</Words>
  <Characters>5694</Characters>
  <Application>Microsoft Macintosh Word</Application>
  <DocSecurity>0</DocSecurity>
  <Lines>47</Lines>
  <Paragraphs>13</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Introduction</vt:lpstr>
      <vt:lpstr>Archimedean spirals</vt:lpstr>
      <vt:lpstr>Logarithmic spirals</vt:lpstr>
      <vt:lpstr>History corner</vt:lpstr>
      <vt:lpstr>Finding spirals</vt:lpstr>
      <vt:lpstr>Drawing spirals 1</vt:lpstr>
      <vt:lpstr>Drawing spirals 2</vt:lpstr>
      <vt:lpstr>Drawing spirals 3 (using technology)</vt:lpstr>
      <vt:lpstr>Placing the telescopes</vt:lpstr>
      <vt:lpstr>Random arrangement by hand</vt:lpstr>
      <vt:lpstr>Random arrangement using Spreadsheet A</vt:lpstr>
      <vt:lpstr>Spiral arrangement using Spreadsheet B</vt:lpstr>
    </vt:vector>
  </TitlesOfParts>
  <Company/>
  <LinksUpToDate>false</LinksUpToDate>
  <CharactersWithSpaces>6679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Jacquie Sprott</dc:creator>
  <cp:keywords/>
  <dc:description/>
  <cp:lastModifiedBy>Esther Ginn</cp:lastModifiedBy>
  <cp:revision>8</cp:revision>
  <cp:lastPrinted>2016-08-16T03:09:00Z</cp:lastPrinted>
  <dcterms:created xsi:type="dcterms:W3CDTF">2016-08-17T06:01:00Z</dcterms:created>
  <dcterms:modified xsi:type="dcterms:W3CDTF">2017-05-26T04:41:00Z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